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ACA622" w14:textId="0DAAE773" w:rsidR="0059364C" w:rsidRPr="00F81366" w:rsidRDefault="00C4134C" w:rsidP="007A4AC8">
      <w:pPr>
        <w:pStyle w:val="FROG22-Title"/>
      </w:pPr>
      <w:bookmarkStart w:id="0" w:name="_Toc273543543"/>
      <w:bookmarkStart w:id="1" w:name="_Toc273549187"/>
      <w:r w:rsidRPr="00F81366">
        <w:t>YOUR AWESOME PAPER TITLE</w:t>
      </w:r>
    </w:p>
    <w:p w14:paraId="5378FBFB" w14:textId="2A7F7591" w:rsidR="006620DA" w:rsidRPr="00F81366" w:rsidRDefault="00C4134C" w:rsidP="005D41C5">
      <w:pPr>
        <w:pStyle w:val="FROG22-SubTitle"/>
        <w:spacing w:after="240"/>
      </w:pPr>
      <w:r w:rsidRPr="00F81366">
        <w:t xml:space="preserve">YOUR SUBTITLE (IF </w:t>
      </w:r>
      <w:r w:rsidR="002651E9" w:rsidRPr="00F81366">
        <w:t>applicable)</w:t>
      </w:r>
    </w:p>
    <w:p w14:paraId="1EF37840" w14:textId="46C98F1E" w:rsidR="00A05A1C" w:rsidRPr="00F81366" w:rsidRDefault="00DE531B" w:rsidP="00E236EB">
      <w:pPr>
        <w:pStyle w:val="FROG22-Authors"/>
        <w:rPr>
          <w:rFonts w:cs="Arial"/>
          <w:sz w:val="18"/>
          <w:szCs w:val="18"/>
          <w:lang w:val="en-GB"/>
        </w:rPr>
      </w:pPr>
      <w:r w:rsidRPr="00F81366">
        <w:rPr>
          <w:rFonts w:cs="Arial"/>
          <w:sz w:val="18"/>
          <w:szCs w:val="18"/>
        </w:rPr>
        <w:t>Author</w:t>
      </w:r>
      <w:r w:rsidRPr="00F81366">
        <w:rPr>
          <w:rFonts w:cs="Arial"/>
          <w:sz w:val="18"/>
          <w:szCs w:val="18"/>
          <w:lang w:val="en-GB"/>
        </w:rPr>
        <w:t xml:space="preserve"> first</w:t>
      </w:r>
      <w:r w:rsidR="00F81366" w:rsidRPr="00F81366">
        <w:rPr>
          <w:rFonts w:cs="Arial"/>
          <w:sz w:val="18"/>
          <w:szCs w:val="18"/>
          <w:lang w:val="en-GB"/>
        </w:rPr>
        <w:t xml:space="preserve"> name </w:t>
      </w:r>
      <w:r w:rsidRPr="00F81366">
        <w:rPr>
          <w:rFonts w:cs="Arial"/>
          <w:sz w:val="18"/>
          <w:szCs w:val="18"/>
          <w:lang w:val="en-GB"/>
        </w:rPr>
        <w:t>last name</w:t>
      </w:r>
      <w:r w:rsidR="00F81366" w:rsidRPr="00F81366">
        <w:rPr>
          <w:rFonts w:cs="Arial"/>
          <w:sz w:val="18"/>
          <w:szCs w:val="18"/>
          <w:lang w:val="en-GB"/>
        </w:rPr>
        <w:t>, affiliation, ORCID: XXXXX</w:t>
      </w:r>
    </w:p>
    <w:p w14:paraId="5554C6DE" w14:textId="1F67989E" w:rsidR="00A05A1C" w:rsidRPr="00F81366" w:rsidRDefault="00DE531B" w:rsidP="00E236EB">
      <w:pPr>
        <w:pStyle w:val="FROG22-Authors"/>
        <w:rPr>
          <w:rFonts w:cs="Arial"/>
          <w:sz w:val="18"/>
          <w:szCs w:val="18"/>
          <w:lang w:val="en-GB"/>
        </w:rPr>
      </w:pPr>
      <w:r w:rsidRPr="00F81366">
        <w:rPr>
          <w:rFonts w:cs="Arial"/>
          <w:sz w:val="18"/>
          <w:szCs w:val="18"/>
          <w:lang w:val="en-GB"/>
        </w:rPr>
        <w:t>Author 2 first and last name (</w:t>
      </w:r>
      <w:r w:rsidRPr="00F81366">
        <w:rPr>
          <w:rFonts w:cs="Arial"/>
          <w:sz w:val="18"/>
          <w:szCs w:val="18"/>
        </w:rPr>
        <w:t>add</w:t>
      </w:r>
      <w:r w:rsidRPr="00F81366">
        <w:rPr>
          <w:rFonts w:cs="Arial"/>
          <w:sz w:val="18"/>
          <w:szCs w:val="18"/>
          <w:lang w:val="en-GB"/>
        </w:rPr>
        <w:t xml:space="preserve"> more au</w:t>
      </w:r>
      <w:r w:rsidR="000511A3" w:rsidRPr="00F81366">
        <w:rPr>
          <w:rFonts w:cs="Arial"/>
          <w:sz w:val="18"/>
          <w:szCs w:val="18"/>
          <w:lang w:val="en-GB"/>
        </w:rPr>
        <w:t>thors if necessary)</w:t>
      </w:r>
      <w:r w:rsidR="00F81366" w:rsidRPr="00F81366">
        <w:rPr>
          <w:rFonts w:cs="Arial"/>
          <w:sz w:val="18"/>
          <w:szCs w:val="18"/>
          <w:lang w:val="en-GB"/>
        </w:rPr>
        <w:br/>
      </w:r>
      <w:r w:rsidR="00F81366" w:rsidRPr="00F81366">
        <w:rPr>
          <w:rFonts w:cs="Arial"/>
          <w:sz w:val="18"/>
          <w:szCs w:val="18"/>
          <w:lang w:val="en-GB"/>
        </w:rPr>
        <w:br/>
        <w:t>Demo:</w:t>
      </w:r>
      <w:r w:rsidR="00F81366" w:rsidRPr="00F81366">
        <w:rPr>
          <w:rFonts w:cs="Arial"/>
          <w:sz w:val="18"/>
          <w:szCs w:val="18"/>
          <w:lang w:val="en-GB"/>
        </w:rPr>
        <w:br/>
        <w:t>Alexander Pfeiffer, University for Continuing Education Krems, ORCID: XXXXX</w:t>
      </w:r>
    </w:p>
    <w:p w14:paraId="7A45720A" w14:textId="6F31385A" w:rsidR="001F780B" w:rsidRPr="00F81366" w:rsidRDefault="00DB3395" w:rsidP="00DD4AFC">
      <w:pPr>
        <w:pStyle w:val="FROG22-Abstract"/>
        <w:rPr>
          <w:rFonts w:cs="Arial"/>
        </w:rPr>
      </w:pPr>
      <w:r w:rsidRPr="00F81366">
        <w:rPr>
          <w:rFonts w:cs="Arial"/>
        </w:rPr>
        <w:t xml:space="preserve">Please add your abstract here. Please make sure that the abstract is no longer than 1300 </w:t>
      </w:r>
      <w:r w:rsidR="000A76F7" w:rsidRPr="00F81366">
        <w:rPr>
          <w:rFonts w:cs="Arial"/>
        </w:rPr>
        <w:t>characters</w:t>
      </w:r>
      <w:r w:rsidRPr="00F81366">
        <w:rPr>
          <w:rFonts w:cs="Arial"/>
        </w:rPr>
        <w:t xml:space="preserve">. </w:t>
      </w:r>
      <w:r w:rsidR="001F780B" w:rsidRPr="00F81366">
        <w:rPr>
          <w:rFonts w:cs="Arial"/>
        </w:rPr>
        <w:t xml:space="preserve">Lorem ipsum dolor sit </w:t>
      </w:r>
      <w:proofErr w:type="spellStart"/>
      <w:r w:rsidR="001F780B" w:rsidRPr="00F81366">
        <w:rPr>
          <w:rFonts w:cs="Arial"/>
        </w:rPr>
        <w:t>amet</w:t>
      </w:r>
      <w:proofErr w:type="spellEnd"/>
      <w:r w:rsidR="001F780B" w:rsidRPr="00F81366">
        <w:rPr>
          <w:rFonts w:cs="Arial"/>
        </w:rPr>
        <w:t xml:space="preserve">, </w:t>
      </w:r>
      <w:proofErr w:type="spellStart"/>
      <w:r w:rsidR="001F780B" w:rsidRPr="00F81366">
        <w:rPr>
          <w:rFonts w:cs="Arial"/>
        </w:rPr>
        <w:t>consetetur</w:t>
      </w:r>
      <w:proofErr w:type="spellEnd"/>
      <w:r w:rsidR="001F780B" w:rsidRPr="00F81366">
        <w:rPr>
          <w:rFonts w:cs="Arial"/>
        </w:rPr>
        <w:t xml:space="preserve"> </w:t>
      </w:r>
      <w:proofErr w:type="spellStart"/>
      <w:r w:rsidR="001F780B" w:rsidRPr="00F81366">
        <w:rPr>
          <w:rFonts w:cs="Arial"/>
        </w:rPr>
        <w:t>sadipscing</w:t>
      </w:r>
      <w:proofErr w:type="spellEnd"/>
      <w:r w:rsidR="001F780B" w:rsidRPr="00F81366">
        <w:rPr>
          <w:rFonts w:cs="Arial"/>
        </w:rPr>
        <w:t xml:space="preserve"> </w:t>
      </w:r>
      <w:proofErr w:type="spellStart"/>
      <w:r w:rsidR="001F780B" w:rsidRPr="00F81366">
        <w:rPr>
          <w:rFonts w:cs="Arial"/>
        </w:rPr>
        <w:t>elitr</w:t>
      </w:r>
      <w:proofErr w:type="spellEnd"/>
      <w:r w:rsidR="001F780B" w:rsidRPr="00F81366">
        <w:rPr>
          <w:rFonts w:cs="Arial"/>
        </w:rPr>
        <w:t xml:space="preserve">, sed diam </w:t>
      </w:r>
      <w:proofErr w:type="spellStart"/>
      <w:r w:rsidR="001F780B" w:rsidRPr="00F81366">
        <w:rPr>
          <w:rFonts w:cs="Arial"/>
        </w:rPr>
        <w:t>nonumy</w:t>
      </w:r>
      <w:proofErr w:type="spellEnd"/>
      <w:r w:rsidR="001F780B" w:rsidRPr="00F81366">
        <w:rPr>
          <w:rFonts w:cs="Arial"/>
        </w:rPr>
        <w:t xml:space="preserve"> </w:t>
      </w:r>
      <w:proofErr w:type="spellStart"/>
      <w:r w:rsidR="001F780B" w:rsidRPr="00F81366">
        <w:rPr>
          <w:rFonts w:cs="Arial"/>
        </w:rPr>
        <w:t>eirmod</w:t>
      </w:r>
      <w:proofErr w:type="spellEnd"/>
      <w:r w:rsidR="001F780B" w:rsidRPr="00F81366">
        <w:rPr>
          <w:rFonts w:cs="Arial"/>
        </w:rPr>
        <w:t xml:space="preserve"> </w:t>
      </w:r>
      <w:proofErr w:type="spellStart"/>
      <w:r w:rsidR="001F780B" w:rsidRPr="00F81366">
        <w:rPr>
          <w:rFonts w:cs="Arial"/>
        </w:rPr>
        <w:t>tempor</w:t>
      </w:r>
      <w:proofErr w:type="spellEnd"/>
      <w:r w:rsidR="001F780B" w:rsidRPr="00F81366">
        <w:rPr>
          <w:rFonts w:cs="Arial"/>
        </w:rPr>
        <w:t xml:space="preserve"> </w:t>
      </w:r>
      <w:proofErr w:type="spellStart"/>
      <w:r w:rsidR="001F780B" w:rsidRPr="00F81366">
        <w:rPr>
          <w:rFonts w:cs="Arial"/>
        </w:rPr>
        <w:t>invidunt</w:t>
      </w:r>
      <w:proofErr w:type="spellEnd"/>
      <w:r w:rsidR="001F780B" w:rsidRPr="00F81366">
        <w:rPr>
          <w:rFonts w:cs="Arial"/>
        </w:rPr>
        <w:t xml:space="preserve"> </w:t>
      </w:r>
      <w:proofErr w:type="spellStart"/>
      <w:r w:rsidR="001F780B" w:rsidRPr="00F81366">
        <w:rPr>
          <w:rFonts w:cs="Arial"/>
        </w:rPr>
        <w:t>ut</w:t>
      </w:r>
      <w:proofErr w:type="spellEnd"/>
      <w:r w:rsidR="001F780B" w:rsidRPr="00F81366">
        <w:rPr>
          <w:rFonts w:cs="Arial"/>
        </w:rPr>
        <w:t xml:space="preserve"> labore et dolore magna </w:t>
      </w:r>
      <w:proofErr w:type="spellStart"/>
      <w:r w:rsidR="001F780B" w:rsidRPr="00F81366">
        <w:rPr>
          <w:rFonts w:cs="Arial"/>
        </w:rPr>
        <w:t>aliquyam</w:t>
      </w:r>
      <w:proofErr w:type="spellEnd"/>
      <w:r w:rsidR="001F780B" w:rsidRPr="00F81366">
        <w:rPr>
          <w:rFonts w:cs="Arial"/>
        </w:rPr>
        <w:t xml:space="preserve"> </w:t>
      </w:r>
      <w:proofErr w:type="spellStart"/>
      <w:r w:rsidR="001F780B" w:rsidRPr="00F81366">
        <w:rPr>
          <w:rFonts w:cs="Arial"/>
        </w:rPr>
        <w:t>erat</w:t>
      </w:r>
      <w:proofErr w:type="spellEnd"/>
      <w:r w:rsidR="001F780B" w:rsidRPr="00F81366">
        <w:rPr>
          <w:rFonts w:cs="Arial"/>
        </w:rPr>
        <w:t xml:space="preserve">, sed diam </w:t>
      </w:r>
      <w:proofErr w:type="spellStart"/>
      <w:r w:rsidR="001F780B" w:rsidRPr="00F81366">
        <w:rPr>
          <w:rFonts w:cs="Arial"/>
        </w:rPr>
        <w:t>voluptua</w:t>
      </w:r>
      <w:proofErr w:type="spellEnd"/>
      <w:r w:rsidR="001F780B" w:rsidRPr="00F81366">
        <w:rPr>
          <w:rFonts w:cs="Arial"/>
        </w:rPr>
        <w:t xml:space="preserve">. At </w:t>
      </w:r>
      <w:proofErr w:type="spellStart"/>
      <w:r w:rsidR="001F780B" w:rsidRPr="00F81366">
        <w:rPr>
          <w:rFonts w:cs="Arial"/>
        </w:rPr>
        <w:t>vero</w:t>
      </w:r>
      <w:proofErr w:type="spellEnd"/>
      <w:r w:rsidR="001F780B" w:rsidRPr="00F81366">
        <w:rPr>
          <w:rFonts w:cs="Arial"/>
        </w:rPr>
        <w:t xml:space="preserve"> </w:t>
      </w:r>
      <w:proofErr w:type="spellStart"/>
      <w:r w:rsidR="001F780B" w:rsidRPr="00F81366">
        <w:rPr>
          <w:rFonts w:cs="Arial"/>
        </w:rPr>
        <w:t>eos</w:t>
      </w:r>
      <w:proofErr w:type="spellEnd"/>
      <w:r w:rsidR="001F780B" w:rsidRPr="00F81366">
        <w:rPr>
          <w:rFonts w:cs="Arial"/>
        </w:rPr>
        <w:t xml:space="preserve"> et </w:t>
      </w:r>
      <w:proofErr w:type="spellStart"/>
      <w:r w:rsidR="001F780B" w:rsidRPr="00F81366">
        <w:rPr>
          <w:rFonts w:cs="Arial"/>
        </w:rPr>
        <w:t>accusam</w:t>
      </w:r>
      <w:proofErr w:type="spellEnd"/>
      <w:r w:rsidR="001F780B" w:rsidRPr="00F81366">
        <w:rPr>
          <w:rFonts w:cs="Arial"/>
        </w:rPr>
        <w:t xml:space="preserve"> et </w:t>
      </w:r>
      <w:proofErr w:type="spellStart"/>
      <w:r w:rsidR="001F780B" w:rsidRPr="00F81366">
        <w:rPr>
          <w:rFonts w:cs="Arial"/>
        </w:rPr>
        <w:t>justo</w:t>
      </w:r>
      <w:proofErr w:type="spellEnd"/>
      <w:r w:rsidR="001F780B" w:rsidRPr="00F81366">
        <w:rPr>
          <w:rFonts w:cs="Arial"/>
        </w:rPr>
        <w:t xml:space="preserve"> duo </w:t>
      </w:r>
      <w:proofErr w:type="spellStart"/>
      <w:r w:rsidR="001F780B" w:rsidRPr="00F81366">
        <w:rPr>
          <w:rFonts w:cs="Arial"/>
        </w:rPr>
        <w:t>dolores</w:t>
      </w:r>
      <w:proofErr w:type="spellEnd"/>
      <w:r w:rsidR="001F780B" w:rsidRPr="00F81366">
        <w:rPr>
          <w:rFonts w:cs="Arial"/>
        </w:rPr>
        <w:t xml:space="preserve"> et </w:t>
      </w:r>
      <w:proofErr w:type="spellStart"/>
      <w:r w:rsidR="001F780B" w:rsidRPr="00F81366">
        <w:rPr>
          <w:rFonts w:cs="Arial"/>
        </w:rPr>
        <w:t>ea</w:t>
      </w:r>
      <w:proofErr w:type="spellEnd"/>
      <w:r w:rsidR="001F780B" w:rsidRPr="00F81366">
        <w:rPr>
          <w:rFonts w:cs="Arial"/>
        </w:rPr>
        <w:t xml:space="preserve"> </w:t>
      </w:r>
      <w:proofErr w:type="spellStart"/>
      <w:r w:rsidR="001F780B" w:rsidRPr="00F81366">
        <w:rPr>
          <w:rFonts w:cs="Arial"/>
        </w:rPr>
        <w:t>rebum</w:t>
      </w:r>
      <w:proofErr w:type="spellEnd"/>
      <w:r w:rsidR="001F780B" w:rsidRPr="00F81366">
        <w:rPr>
          <w:rFonts w:cs="Arial"/>
        </w:rPr>
        <w:t xml:space="preserve">. Stet </w:t>
      </w:r>
      <w:proofErr w:type="spellStart"/>
      <w:r w:rsidR="001F780B" w:rsidRPr="00F81366">
        <w:rPr>
          <w:rFonts w:cs="Arial"/>
        </w:rPr>
        <w:t>clita</w:t>
      </w:r>
      <w:proofErr w:type="spellEnd"/>
      <w:r w:rsidR="001F780B" w:rsidRPr="00F81366">
        <w:rPr>
          <w:rFonts w:cs="Arial"/>
        </w:rPr>
        <w:t xml:space="preserve"> </w:t>
      </w:r>
      <w:proofErr w:type="spellStart"/>
      <w:r w:rsidR="001F780B" w:rsidRPr="00F81366">
        <w:rPr>
          <w:rFonts w:cs="Arial"/>
        </w:rPr>
        <w:t>kasd</w:t>
      </w:r>
      <w:proofErr w:type="spellEnd"/>
      <w:r w:rsidR="001F780B" w:rsidRPr="00F81366">
        <w:rPr>
          <w:rFonts w:cs="Arial"/>
        </w:rPr>
        <w:t xml:space="preserve"> </w:t>
      </w:r>
      <w:proofErr w:type="spellStart"/>
      <w:r w:rsidR="001F780B" w:rsidRPr="00F81366">
        <w:rPr>
          <w:rFonts w:cs="Arial"/>
        </w:rPr>
        <w:t>gubergren</w:t>
      </w:r>
      <w:proofErr w:type="spellEnd"/>
      <w:r w:rsidR="001F780B" w:rsidRPr="00F81366">
        <w:rPr>
          <w:rFonts w:cs="Arial"/>
        </w:rPr>
        <w:t xml:space="preserve">, no sea </w:t>
      </w:r>
      <w:proofErr w:type="spellStart"/>
      <w:r w:rsidR="001F780B" w:rsidRPr="00F81366">
        <w:rPr>
          <w:rFonts w:cs="Arial"/>
        </w:rPr>
        <w:t>takimata</w:t>
      </w:r>
      <w:proofErr w:type="spellEnd"/>
      <w:r w:rsidR="001F780B" w:rsidRPr="00F81366">
        <w:rPr>
          <w:rFonts w:cs="Arial"/>
        </w:rPr>
        <w:t xml:space="preserve"> </w:t>
      </w:r>
      <w:proofErr w:type="spellStart"/>
      <w:r w:rsidR="001F780B" w:rsidRPr="00F81366">
        <w:rPr>
          <w:rFonts w:cs="Arial"/>
        </w:rPr>
        <w:t>sanctus</w:t>
      </w:r>
      <w:proofErr w:type="spellEnd"/>
      <w:r w:rsidR="001F780B" w:rsidRPr="00F81366">
        <w:rPr>
          <w:rFonts w:cs="Arial"/>
        </w:rPr>
        <w:t xml:space="preserve"> </w:t>
      </w:r>
      <w:proofErr w:type="spellStart"/>
      <w:r w:rsidR="001F780B" w:rsidRPr="00F81366">
        <w:rPr>
          <w:rFonts w:cs="Arial"/>
        </w:rPr>
        <w:t>est</w:t>
      </w:r>
      <w:proofErr w:type="spellEnd"/>
      <w:r w:rsidR="001F780B" w:rsidRPr="00F81366">
        <w:rPr>
          <w:rFonts w:cs="Arial"/>
        </w:rPr>
        <w:t xml:space="preserve"> Lorem ipsum dolor </w:t>
      </w:r>
      <w:proofErr w:type="gramStart"/>
      <w:r w:rsidR="001F780B" w:rsidRPr="00F81366">
        <w:rPr>
          <w:rFonts w:cs="Arial"/>
        </w:rPr>
        <w:t>sit</w:t>
      </w:r>
      <w:proofErr w:type="gramEnd"/>
      <w:r w:rsidR="001F780B" w:rsidRPr="00F81366">
        <w:rPr>
          <w:rFonts w:cs="Arial"/>
        </w:rPr>
        <w:t xml:space="preserve"> </w:t>
      </w:r>
      <w:proofErr w:type="spellStart"/>
      <w:r w:rsidR="001F780B" w:rsidRPr="00F81366">
        <w:rPr>
          <w:rFonts w:cs="Arial"/>
        </w:rPr>
        <w:t>amet</w:t>
      </w:r>
      <w:proofErr w:type="spellEnd"/>
      <w:r w:rsidR="001F780B" w:rsidRPr="00F81366">
        <w:rPr>
          <w:rFonts w:cs="Arial"/>
        </w:rPr>
        <w:t xml:space="preserve">. Lorem ipsum dolor sit </w:t>
      </w:r>
      <w:proofErr w:type="spellStart"/>
      <w:r w:rsidR="001F780B" w:rsidRPr="00F81366">
        <w:rPr>
          <w:rFonts w:cs="Arial"/>
        </w:rPr>
        <w:t>amet</w:t>
      </w:r>
      <w:proofErr w:type="spellEnd"/>
      <w:r w:rsidR="001F780B" w:rsidRPr="00F81366">
        <w:rPr>
          <w:rFonts w:cs="Arial"/>
        </w:rPr>
        <w:t xml:space="preserve">, </w:t>
      </w:r>
      <w:proofErr w:type="spellStart"/>
      <w:r w:rsidR="001F780B" w:rsidRPr="00F81366">
        <w:rPr>
          <w:rFonts w:cs="Arial"/>
        </w:rPr>
        <w:t>consetetur</w:t>
      </w:r>
      <w:proofErr w:type="spellEnd"/>
      <w:r w:rsidR="001F780B" w:rsidRPr="00F81366">
        <w:rPr>
          <w:rFonts w:cs="Arial"/>
        </w:rPr>
        <w:t xml:space="preserve"> </w:t>
      </w:r>
      <w:proofErr w:type="spellStart"/>
      <w:r w:rsidR="001F780B" w:rsidRPr="00F81366">
        <w:rPr>
          <w:rFonts w:cs="Arial"/>
        </w:rPr>
        <w:t>sadipscing</w:t>
      </w:r>
      <w:proofErr w:type="spellEnd"/>
      <w:r w:rsidR="001F780B" w:rsidRPr="00F81366">
        <w:rPr>
          <w:rFonts w:cs="Arial"/>
        </w:rPr>
        <w:t xml:space="preserve"> </w:t>
      </w:r>
      <w:proofErr w:type="spellStart"/>
      <w:r w:rsidR="001F780B" w:rsidRPr="00F81366">
        <w:rPr>
          <w:rFonts w:cs="Arial"/>
        </w:rPr>
        <w:t>elitr</w:t>
      </w:r>
      <w:proofErr w:type="spellEnd"/>
      <w:r w:rsidR="001F780B" w:rsidRPr="00F81366">
        <w:rPr>
          <w:rFonts w:cs="Arial"/>
        </w:rPr>
        <w:t xml:space="preserve">, sed diam </w:t>
      </w:r>
      <w:proofErr w:type="spellStart"/>
      <w:r w:rsidR="001F780B" w:rsidRPr="00F81366">
        <w:rPr>
          <w:rFonts w:cs="Arial"/>
        </w:rPr>
        <w:t>nonumy</w:t>
      </w:r>
      <w:proofErr w:type="spellEnd"/>
      <w:r w:rsidR="001F780B" w:rsidRPr="00F81366">
        <w:rPr>
          <w:rFonts w:cs="Arial"/>
        </w:rPr>
        <w:t xml:space="preserve"> </w:t>
      </w:r>
      <w:proofErr w:type="spellStart"/>
      <w:r w:rsidR="001F780B" w:rsidRPr="00F81366">
        <w:rPr>
          <w:rFonts w:cs="Arial"/>
        </w:rPr>
        <w:t>eirmod</w:t>
      </w:r>
      <w:proofErr w:type="spellEnd"/>
      <w:r w:rsidR="001F780B" w:rsidRPr="00F81366">
        <w:rPr>
          <w:rFonts w:cs="Arial"/>
        </w:rPr>
        <w:t xml:space="preserve"> </w:t>
      </w:r>
      <w:proofErr w:type="spellStart"/>
      <w:r w:rsidR="001F780B" w:rsidRPr="00F81366">
        <w:rPr>
          <w:rFonts w:cs="Arial"/>
        </w:rPr>
        <w:t>tempor</w:t>
      </w:r>
      <w:proofErr w:type="spellEnd"/>
      <w:r w:rsidR="001F780B" w:rsidRPr="00F81366">
        <w:rPr>
          <w:rFonts w:cs="Arial"/>
        </w:rPr>
        <w:t xml:space="preserve"> </w:t>
      </w:r>
      <w:proofErr w:type="spellStart"/>
      <w:r w:rsidR="001F780B" w:rsidRPr="00F81366">
        <w:rPr>
          <w:rFonts w:cs="Arial"/>
        </w:rPr>
        <w:t>invidunt</w:t>
      </w:r>
      <w:proofErr w:type="spellEnd"/>
      <w:r w:rsidR="001F780B" w:rsidRPr="00F81366">
        <w:rPr>
          <w:rFonts w:cs="Arial"/>
        </w:rPr>
        <w:t xml:space="preserve"> </w:t>
      </w:r>
      <w:proofErr w:type="spellStart"/>
      <w:r w:rsidR="001F780B" w:rsidRPr="00F81366">
        <w:rPr>
          <w:rFonts w:cs="Arial"/>
        </w:rPr>
        <w:t>ut</w:t>
      </w:r>
      <w:proofErr w:type="spellEnd"/>
      <w:r w:rsidR="001F780B" w:rsidRPr="00F81366">
        <w:rPr>
          <w:rFonts w:cs="Arial"/>
        </w:rPr>
        <w:t xml:space="preserve"> labore et dolore magna </w:t>
      </w:r>
      <w:proofErr w:type="spellStart"/>
      <w:r w:rsidR="001F780B" w:rsidRPr="00F81366">
        <w:rPr>
          <w:rFonts w:cs="Arial"/>
        </w:rPr>
        <w:t>aliquyam</w:t>
      </w:r>
      <w:proofErr w:type="spellEnd"/>
      <w:r w:rsidR="001F780B" w:rsidRPr="00F81366">
        <w:rPr>
          <w:rFonts w:cs="Arial"/>
        </w:rPr>
        <w:t xml:space="preserve"> </w:t>
      </w:r>
      <w:proofErr w:type="spellStart"/>
      <w:r w:rsidR="001F780B" w:rsidRPr="00F81366">
        <w:rPr>
          <w:rFonts w:cs="Arial"/>
        </w:rPr>
        <w:t>erat</w:t>
      </w:r>
      <w:proofErr w:type="spellEnd"/>
      <w:r w:rsidR="001F780B" w:rsidRPr="00F81366">
        <w:rPr>
          <w:rFonts w:cs="Arial"/>
        </w:rPr>
        <w:t xml:space="preserve">, sed diam </w:t>
      </w:r>
      <w:proofErr w:type="spellStart"/>
      <w:r w:rsidR="001F780B" w:rsidRPr="00F81366">
        <w:rPr>
          <w:rFonts w:cs="Arial"/>
        </w:rPr>
        <w:t>voluptua</w:t>
      </w:r>
      <w:proofErr w:type="spellEnd"/>
      <w:r w:rsidR="001F780B" w:rsidRPr="00F81366">
        <w:rPr>
          <w:rFonts w:cs="Arial"/>
        </w:rPr>
        <w:t xml:space="preserve">. At </w:t>
      </w:r>
      <w:proofErr w:type="spellStart"/>
      <w:r w:rsidR="001F780B" w:rsidRPr="00F81366">
        <w:rPr>
          <w:rFonts w:cs="Arial"/>
        </w:rPr>
        <w:t>vero</w:t>
      </w:r>
      <w:proofErr w:type="spellEnd"/>
      <w:r w:rsidR="001F780B" w:rsidRPr="00F81366">
        <w:rPr>
          <w:rFonts w:cs="Arial"/>
        </w:rPr>
        <w:t xml:space="preserve"> </w:t>
      </w:r>
      <w:proofErr w:type="spellStart"/>
      <w:r w:rsidR="001F780B" w:rsidRPr="00F81366">
        <w:rPr>
          <w:rFonts w:cs="Arial"/>
        </w:rPr>
        <w:t>eos</w:t>
      </w:r>
      <w:proofErr w:type="spellEnd"/>
      <w:r w:rsidR="001F780B" w:rsidRPr="00F81366">
        <w:rPr>
          <w:rFonts w:cs="Arial"/>
        </w:rPr>
        <w:t xml:space="preserve"> et </w:t>
      </w:r>
      <w:proofErr w:type="spellStart"/>
      <w:r w:rsidR="001F780B" w:rsidRPr="00F81366">
        <w:rPr>
          <w:rFonts w:cs="Arial"/>
        </w:rPr>
        <w:t>accusam</w:t>
      </w:r>
      <w:proofErr w:type="spellEnd"/>
      <w:r w:rsidR="001F780B" w:rsidRPr="00F81366">
        <w:rPr>
          <w:rFonts w:cs="Arial"/>
        </w:rPr>
        <w:t xml:space="preserve"> et </w:t>
      </w:r>
      <w:proofErr w:type="spellStart"/>
      <w:r w:rsidR="001F780B" w:rsidRPr="00F81366">
        <w:rPr>
          <w:rFonts w:cs="Arial"/>
        </w:rPr>
        <w:t>justo</w:t>
      </w:r>
      <w:proofErr w:type="spellEnd"/>
      <w:r w:rsidR="001F780B" w:rsidRPr="00F81366">
        <w:rPr>
          <w:rFonts w:cs="Arial"/>
        </w:rPr>
        <w:t xml:space="preserve"> duo </w:t>
      </w:r>
      <w:proofErr w:type="spellStart"/>
      <w:r w:rsidR="001F780B" w:rsidRPr="00F81366">
        <w:rPr>
          <w:rFonts w:cs="Arial"/>
        </w:rPr>
        <w:t>dolores</w:t>
      </w:r>
      <w:proofErr w:type="spellEnd"/>
      <w:r w:rsidR="001F780B" w:rsidRPr="00F81366">
        <w:rPr>
          <w:rFonts w:cs="Arial"/>
        </w:rPr>
        <w:t xml:space="preserve"> et </w:t>
      </w:r>
      <w:proofErr w:type="spellStart"/>
      <w:r w:rsidR="001F780B" w:rsidRPr="00F81366">
        <w:rPr>
          <w:rFonts w:cs="Arial"/>
        </w:rPr>
        <w:t>ea</w:t>
      </w:r>
      <w:proofErr w:type="spellEnd"/>
      <w:r w:rsidR="001F780B" w:rsidRPr="00F81366">
        <w:rPr>
          <w:rFonts w:cs="Arial"/>
        </w:rPr>
        <w:t xml:space="preserve"> </w:t>
      </w:r>
      <w:proofErr w:type="spellStart"/>
      <w:r w:rsidR="001F780B" w:rsidRPr="00F81366">
        <w:rPr>
          <w:rFonts w:cs="Arial"/>
        </w:rPr>
        <w:t>rebum</w:t>
      </w:r>
      <w:proofErr w:type="spellEnd"/>
      <w:r w:rsidR="001F780B" w:rsidRPr="00F81366">
        <w:rPr>
          <w:rFonts w:cs="Arial"/>
        </w:rPr>
        <w:t xml:space="preserve">. Stet </w:t>
      </w:r>
      <w:proofErr w:type="spellStart"/>
      <w:r w:rsidR="001F780B" w:rsidRPr="00F81366">
        <w:rPr>
          <w:rFonts w:cs="Arial"/>
        </w:rPr>
        <w:t>clita</w:t>
      </w:r>
      <w:proofErr w:type="spellEnd"/>
      <w:r w:rsidR="001F780B" w:rsidRPr="00F81366">
        <w:rPr>
          <w:rFonts w:cs="Arial"/>
        </w:rPr>
        <w:t xml:space="preserve"> </w:t>
      </w:r>
      <w:proofErr w:type="spellStart"/>
      <w:r w:rsidR="001F780B" w:rsidRPr="00F81366">
        <w:rPr>
          <w:rFonts w:cs="Arial"/>
        </w:rPr>
        <w:t>kasd</w:t>
      </w:r>
      <w:proofErr w:type="spellEnd"/>
      <w:r w:rsidR="001F780B" w:rsidRPr="00F81366">
        <w:rPr>
          <w:rFonts w:cs="Arial"/>
        </w:rPr>
        <w:t xml:space="preserve"> </w:t>
      </w:r>
      <w:proofErr w:type="spellStart"/>
      <w:r w:rsidR="001F780B" w:rsidRPr="00F81366">
        <w:rPr>
          <w:rFonts w:cs="Arial"/>
        </w:rPr>
        <w:t>gubergren</w:t>
      </w:r>
      <w:proofErr w:type="spellEnd"/>
      <w:r w:rsidR="001F780B" w:rsidRPr="00F81366">
        <w:rPr>
          <w:rFonts w:cs="Arial"/>
        </w:rPr>
        <w:t xml:space="preserve">, no sea </w:t>
      </w:r>
      <w:proofErr w:type="spellStart"/>
      <w:r w:rsidR="001F780B" w:rsidRPr="00F81366">
        <w:rPr>
          <w:rFonts w:cs="Arial"/>
        </w:rPr>
        <w:t>takimata</w:t>
      </w:r>
      <w:proofErr w:type="spellEnd"/>
      <w:r w:rsidR="001F780B" w:rsidRPr="00F81366">
        <w:rPr>
          <w:rFonts w:cs="Arial"/>
        </w:rPr>
        <w:t xml:space="preserve"> </w:t>
      </w:r>
      <w:proofErr w:type="spellStart"/>
      <w:r w:rsidR="001F780B" w:rsidRPr="00F81366">
        <w:rPr>
          <w:rFonts w:cs="Arial"/>
        </w:rPr>
        <w:t>sanctus</w:t>
      </w:r>
      <w:proofErr w:type="spellEnd"/>
      <w:r w:rsidR="001F780B" w:rsidRPr="00F81366">
        <w:rPr>
          <w:rFonts w:cs="Arial"/>
        </w:rPr>
        <w:t xml:space="preserve"> </w:t>
      </w:r>
      <w:proofErr w:type="spellStart"/>
      <w:r w:rsidR="001F780B" w:rsidRPr="00F81366">
        <w:rPr>
          <w:rFonts w:cs="Arial"/>
        </w:rPr>
        <w:t>est</w:t>
      </w:r>
      <w:proofErr w:type="spellEnd"/>
      <w:r w:rsidR="001F780B" w:rsidRPr="00F81366">
        <w:rPr>
          <w:rFonts w:cs="Arial"/>
        </w:rPr>
        <w:t xml:space="preserve"> Lorem ipsum dolor </w:t>
      </w:r>
      <w:proofErr w:type="gramStart"/>
      <w:r w:rsidR="001F780B" w:rsidRPr="00F81366">
        <w:rPr>
          <w:rFonts w:cs="Arial"/>
        </w:rPr>
        <w:t>sit</w:t>
      </w:r>
      <w:proofErr w:type="gramEnd"/>
      <w:r w:rsidR="001F780B" w:rsidRPr="00F81366">
        <w:rPr>
          <w:rFonts w:cs="Arial"/>
        </w:rPr>
        <w:t xml:space="preserve"> </w:t>
      </w:r>
      <w:proofErr w:type="spellStart"/>
      <w:r w:rsidR="001F780B" w:rsidRPr="00F81366">
        <w:rPr>
          <w:rFonts w:cs="Arial"/>
        </w:rPr>
        <w:t>amet</w:t>
      </w:r>
      <w:proofErr w:type="spellEnd"/>
      <w:r w:rsidR="001F780B" w:rsidRPr="00F81366">
        <w:rPr>
          <w:rFonts w:cs="Arial"/>
        </w:rPr>
        <w:t xml:space="preserve">. Lorem ipsum dolor sit </w:t>
      </w:r>
      <w:proofErr w:type="spellStart"/>
      <w:r w:rsidR="001F780B" w:rsidRPr="00F81366">
        <w:rPr>
          <w:rFonts w:cs="Arial"/>
        </w:rPr>
        <w:t>amet</w:t>
      </w:r>
      <w:proofErr w:type="spellEnd"/>
      <w:r w:rsidR="001F780B" w:rsidRPr="00F81366">
        <w:rPr>
          <w:rFonts w:cs="Arial"/>
        </w:rPr>
        <w:t xml:space="preserve">, </w:t>
      </w:r>
      <w:proofErr w:type="spellStart"/>
      <w:r w:rsidR="001F780B" w:rsidRPr="00F81366">
        <w:rPr>
          <w:rFonts w:cs="Arial"/>
        </w:rPr>
        <w:t>consetetur</w:t>
      </w:r>
      <w:proofErr w:type="spellEnd"/>
      <w:r w:rsidR="001F780B" w:rsidRPr="00F81366">
        <w:rPr>
          <w:rFonts w:cs="Arial"/>
        </w:rPr>
        <w:t xml:space="preserve"> </w:t>
      </w:r>
      <w:proofErr w:type="spellStart"/>
      <w:r w:rsidR="001F780B" w:rsidRPr="00F81366">
        <w:rPr>
          <w:rFonts w:cs="Arial"/>
        </w:rPr>
        <w:t>sadipscing</w:t>
      </w:r>
      <w:proofErr w:type="spellEnd"/>
      <w:r w:rsidR="001F780B" w:rsidRPr="00F81366">
        <w:rPr>
          <w:rFonts w:cs="Arial"/>
        </w:rPr>
        <w:t xml:space="preserve"> </w:t>
      </w:r>
      <w:proofErr w:type="spellStart"/>
      <w:r w:rsidR="001F780B" w:rsidRPr="00F81366">
        <w:rPr>
          <w:rFonts w:cs="Arial"/>
        </w:rPr>
        <w:t>elitr</w:t>
      </w:r>
      <w:proofErr w:type="spellEnd"/>
      <w:r w:rsidR="001F780B" w:rsidRPr="00F81366">
        <w:rPr>
          <w:rFonts w:cs="Arial"/>
        </w:rPr>
        <w:t xml:space="preserve">, sed diam </w:t>
      </w:r>
      <w:proofErr w:type="spellStart"/>
      <w:r w:rsidR="001F780B" w:rsidRPr="00F81366">
        <w:rPr>
          <w:rFonts w:cs="Arial"/>
        </w:rPr>
        <w:t>nonumy</w:t>
      </w:r>
      <w:proofErr w:type="spellEnd"/>
      <w:r w:rsidR="001F780B" w:rsidRPr="00F81366">
        <w:rPr>
          <w:rFonts w:cs="Arial"/>
        </w:rPr>
        <w:t xml:space="preserve"> </w:t>
      </w:r>
      <w:proofErr w:type="spellStart"/>
      <w:r w:rsidR="001F780B" w:rsidRPr="00F81366">
        <w:rPr>
          <w:rFonts w:cs="Arial"/>
        </w:rPr>
        <w:t>eirmod</w:t>
      </w:r>
      <w:proofErr w:type="spellEnd"/>
      <w:r w:rsidR="001F780B" w:rsidRPr="00F81366">
        <w:rPr>
          <w:rFonts w:cs="Arial"/>
        </w:rPr>
        <w:t xml:space="preserve"> </w:t>
      </w:r>
      <w:proofErr w:type="spellStart"/>
      <w:r w:rsidR="001F780B" w:rsidRPr="00F81366">
        <w:rPr>
          <w:rFonts w:cs="Arial"/>
        </w:rPr>
        <w:t>tempor</w:t>
      </w:r>
      <w:proofErr w:type="spellEnd"/>
      <w:r w:rsidR="001F780B" w:rsidRPr="00F81366">
        <w:rPr>
          <w:rFonts w:cs="Arial"/>
        </w:rPr>
        <w:t xml:space="preserve"> </w:t>
      </w:r>
      <w:proofErr w:type="spellStart"/>
      <w:r w:rsidR="001F780B" w:rsidRPr="00F81366">
        <w:rPr>
          <w:rFonts w:cs="Arial"/>
        </w:rPr>
        <w:t>invidunt</w:t>
      </w:r>
      <w:proofErr w:type="spellEnd"/>
      <w:r w:rsidR="001F780B" w:rsidRPr="00F81366">
        <w:rPr>
          <w:rFonts w:cs="Arial"/>
        </w:rPr>
        <w:t xml:space="preserve"> </w:t>
      </w:r>
      <w:proofErr w:type="spellStart"/>
      <w:r w:rsidR="001F780B" w:rsidRPr="00F81366">
        <w:rPr>
          <w:rFonts w:cs="Arial"/>
        </w:rPr>
        <w:t>ut</w:t>
      </w:r>
      <w:proofErr w:type="spellEnd"/>
      <w:r w:rsidR="001F780B" w:rsidRPr="00F81366">
        <w:rPr>
          <w:rFonts w:cs="Arial"/>
        </w:rPr>
        <w:t xml:space="preserve"> labore et dolore magna </w:t>
      </w:r>
      <w:proofErr w:type="spellStart"/>
      <w:r w:rsidR="001F780B" w:rsidRPr="00F81366">
        <w:rPr>
          <w:rFonts w:cs="Arial"/>
        </w:rPr>
        <w:t>aliquyam</w:t>
      </w:r>
      <w:proofErr w:type="spellEnd"/>
      <w:r w:rsidR="001F780B" w:rsidRPr="00F81366">
        <w:rPr>
          <w:rFonts w:cs="Arial"/>
        </w:rPr>
        <w:t xml:space="preserve"> </w:t>
      </w:r>
      <w:proofErr w:type="spellStart"/>
      <w:r w:rsidR="001F780B" w:rsidRPr="00F81366">
        <w:rPr>
          <w:rFonts w:cs="Arial"/>
        </w:rPr>
        <w:t>erat</w:t>
      </w:r>
      <w:proofErr w:type="spellEnd"/>
      <w:r w:rsidR="001F780B" w:rsidRPr="00F81366">
        <w:rPr>
          <w:rFonts w:cs="Arial"/>
        </w:rPr>
        <w:t xml:space="preserve">, sed diam </w:t>
      </w:r>
      <w:proofErr w:type="spellStart"/>
      <w:r w:rsidR="001F780B" w:rsidRPr="00F81366">
        <w:rPr>
          <w:rFonts w:cs="Arial"/>
        </w:rPr>
        <w:t>voluptua</w:t>
      </w:r>
      <w:proofErr w:type="spellEnd"/>
      <w:r w:rsidR="001F780B" w:rsidRPr="00F81366">
        <w:rPr>
          <w:rFonts w:cs="Arial"/>
        </w:rPr>
        <w:t xml:space="preserve">. At </w:t>
      </w:r>
      <w:proofErr w:type="spellStart"/>
      <w:r w:rsidR="001F780B" w:rsidRPr="00F81366">
        <w:rPr>
          <w:rFonts w:cs="Arial"/>
        </w:rPr>
        <w:t>vero</w:t>
      </w:r>
      <w:proofErr w:type="spellEnd"/>
      <w:r w:rsidR="001F780B" w:rsidRPr="00F81366">
        <w:rPr>
          <w:rFonts w:cs="Arial"/>
        </w:rPr>
        <w:t xml:space="preserve"> </w:t>
      </w:r>
      <w:proofErr w:type="spellStart"/>
      <w:r w:rsidR="001F780B" w:rsidRPr="00F81366">
        <w:rPr>
          <w:rFonts w:cs="Arial"/>
        </w:rPr>
        <w:t>eos</w:t>
      </w:r>
      <w:proofErr w:type="spellEnd"/>
      <w:r w:rsidR="001F780B" w:rsidRPr="00F81366">
        <w:rPr>
          <w:rFonts w:cs="Arial"/>
        </w:rPr>
        <w:t xml:space="preserve"> et </w:t>
      </w:r>
      <w:proofErr w:type="spellStart"/>
      <w:r w:rsidR="001F780B" w:rsidRPr="00F81366">
        <w:rPr>
          <w:rFonts w:cs="Arial"/>
        </w:rPr>
        <w:t>accusam</w:t>
      </w:r>
      <w:proofErr w:type="spellEnd"/>
      <w:r w:rsidR="001F780B" w:rsidRPr="00F81366">
        <w:rPr>
          <w:rFonts w:cs="Arial"/>
        </w:rPr>
        <w:t xml:space="preserve"> et </w:t>
      </w:r>
      <w:proofErr w:type="spellStart"/>
      <w:r w:rsidR="001F780B" w:rsidRPr="00F81366">
        <w:rPr>
          <w:rFonts w:cs="Arial"/>
        </w:rPr>
        <w:t>justo</w:t>
      </w:r>
      <w:proofErr w:type="spellEnd"/>
      <w:r w:rsidR="001F780B" w:rsidRPr="00F81366">
        <w:rPr>
          <w:rFonts w:cs="Arial"/>
        </w:rPr>
        <w:t xml:space="preserve"> duo </w:t>
      </w:r>
      <w:proofErr w:type="spellStart"/>
      <w:r w:rsidR="001F780B" w:rsidRPr="00F81366">
        <w:rPr>
          <w:rFonts w:cs="Arial"/>
        </w:rPr>
        <w:t>dolores</w:t>
      </w:r>
      <w:proofErr w:type="spellEnd"/>
      <w:r w:rsidR="001F780B" w:rsidRPr="00F81366">
        <w:rPr>
          <w:rFonts w:cs="Arial"/>
        </w:rPr>
        <w:t xml:space="preserve"> et </w:t>
      </w:r>
      <w:proofErr w:type="spellStart"/>
      <w:r w:rsidR="001F780B" w:rsidRPr="00F81366">
        <w:rPr>
          <w:rFonts w:cs="Arial"/>
        </w:rPr>
        <w:t>ea</w:t>
      </w:r>
      <w:proofErr w:type="spellEnd"/>
      <w:r w:rsidR="001F780B" w:rsidRPr="00F81366">
        <w:rPr>
          <w:rFonts w:cs="Arial"/>
        </w:rPr>
        <w:t xml:space="preserve"> </w:t>
      </w:r>
      <w:proofErr w:type="spellStart"/>
      <w:r w:rsidR="001F780B" w:rsidRPr="00F81366">
        <w:rPr>
          <w:rFonts w:cs="Arial"/>
        </w:rPr>
        <w:t>rebum</w:t>
      </w:r>
      <w:proofErr w:type="spellEnd"/>
      <w:r w:rsidR="001F780B" w:rsidRPr="00F81366">
        <w:rPr>
          <w:rFonts w:cs="Arial"/>
        </w:rPr>
        <w:t xml:space="preserve">. Stet </w:t>
      </w:r>
      <w:proofErr w:type="spellStart"/>
      <w:r w:rsidR="001F780B" w:rsidRPr="00F81366">
        <w:rPr>
          <w:rFonts w:cs="Arial"/>
        </w:rPr>
        <w:t>clita</w:t>
      </w:r>
      <w:proofErr w:type="spellEnd"/>
      <w:r w:rsidR="001F780B" w:rsidRPr="00F81366">
        <w:rPr>
          <w:rFonts w:cs="Arial"/>
        </w:rPr>
        <w:t xml:space="preserve"> </w:t>
      </w:r>
      <w:proofErr w:type="spellStart"/>
      <w:r w:rsidR="001F780B" w:rsidRPr="00F81366">
        <w:rPr>
          <w:rFonts w:cs="Arial"/>
        </w:rPr>
        <w:t>kasd</w:t>
      </w:r>
      <w:proofErr w:type="spellEnd"/>
      <w:r w:rsidR="001F780B" w:rsidRPr="00F81366">
        <w:rPr>
          <w:rFonts w:cs="Arial"/>
        </w:rPr>
        <w:t xml:space="preserve"> </w:t>
      </w:r>
      <w:proofErr w:type="spellStart"/>
      <w:r w:rsidR="001F780B" w:rsidRPr="00F81366">
        <w:rPr>
          <w:rFonts w:cs="Arial"/>
        </w:rPr>
        <w:t>gubergren</w:t>
      </w:r>
      <w:proofErr w:type="spellEnd"/>
      <w:r w:rsidR="001F780B" w:rsidRPr="00F81366">
        <w:rPr>
          <w:rFonts w:cs="Arial"/>
        </w:rPr>
        <w:t xml:space="preserve">, no sea </w:t>
      </w:r>
      <w:proofErr w:type="spellStart"/>
      <w:r w:rsidR="001F780B" w:rsidRPr="00F81366">
        <w:rPr>
          <w:rFonts w:cs="Arial"/>
        </w:rPr>
        <w:t>takimata</w:t>
      </w:r>
      <w:proofErr w:type="spellEnd"/>
      <w:r w:rsidR="001F780B" w:rsidRPr="00F81366">
        <w:rPr>
          <w:rFonts w:cs="Arial"/>
        </w:rPr>
        <w:t xml:space="preserve"> </w:t>
      </w:r>
      <w:proofErr w:type="spellStart"/>
      <w:r w:rsidR="001F780B" w:rsidRPr="00F81366">
        <w:rPr>
          <w:rFonts w:cs="Arial"/>
        </w:rPr>
        <w:t>sanctus</w:t>
      </w:r>
      <w:proofErr w:type="spellEnd"/>
      <w:r w:rsidR="001F780B" w:rsidRPr="00F81366">
        <w:rPr>
          <w:rFonts w:cs="Arial"/>
        </w:rPr>
        <w:t xml:space="preserve"> </w:t>
      </w:r>
      <w:proofErr w:type="spellStart"/>
      <w:r w:rsidR="001F780B" w:rsidRPr="00F81366">
        <w:rPr>
          <w:rFonts w:cs="Arial"/>
        </w:rPr>
        <w:t>est</w:t>
      </w:r>
      <w:proofErr w:type="spellEnd"/>
      <w:r w:rsidR="001F780B" w:rsidRPr="00F81366">
        <w:rPr>
          <w:rFonts w:cs="Arial"/>
        </w:rPr>
        <w:t xml:space="preserve"> Lorem ipsum dolor </w:t>
      </w:r>
      <w:proofErr w:type="gramStart"/>
      <w:r w:rsidR="001F780B" w:rsidRPr="00F81366">
        <w:rPr>
          <w:rFonts w:cs="Arial"/>
        </w:rPr>
        <w:t>sit</w:t>
      </w:r>
      <w:proofErr w:type="gramEnd"/>
      <w:r w:rsidR="001F780B" w:rsidRPr="00F81366">
        <w:rPr>
          <w:rFonts w:cs="Arial"/>
        </w:rPr>
        <w:t xml:space="preserve"> </w:t>
      </w:r>
      <w:proofErr w:type="spellStart"/>
      <w:r w:rsidR="001F780B" w:rsidRPr="00F81366">
        <w:rPr>
          <w:rFonts w:cs="Arial"/>
        </w:rPr>
        <w:t>amet</w:t>
      </w:r>
      <w:proofErr w:type="spellEnd"/>
      <w:r w:rsidR="001F780B" w:rsidRPr="00F81366">
        <w:rPr>
          <w:rFonts w:cs="Arial"/>
        </w:rPr>
        <w:t xml:space="preserve">. </w:t>
      </w:r>
    </w:p>
    <w:p w14:paraId="337D4649" w14:textId="6352CB13" w:rsidR="000511A3" w:rsidRPr="00F81366" w:rsidRDefault="001F780B" w:rsidP="001F780B">
      <w:pPr>
        <w:pStyle w:val="FROG22-Abstract"/>
        <w:rPr>
          <w:rFonts w:cs="Arial"/>
        </w:rPr>
      </w:pPr>
      <w:r w:rsidRPr="00F81366">
        <w:rPr>
          <w:rFonts w:cs="Arial"/>
        </w:rPr>
        <w:t xml:space="preserve">Duis autem vel </w:t>
      </w:r>
      <w:proofErr w:type="spellStart"/>
      <w:r w:rsidRPr="00F81366">
        <w:rPr>
          <w:rFonts w:cs="Arial"/>
        </w:rPr>
        <w:t>eum</w:t>
      </w:r>
      <w:proofErr w:type="spellEnd"/>
      <w:r w:rsidRPr="00F81366">
        <w:rPr>
          <w:rFonts w:cs="Arial"/>
        </w:rPr>
        <w:t xml:space="preserve"> </w:t>
      </w:r>
      <w:proofErr w:type="spellStart"/>
      <w:r w:rsidRPr="00F81366">
        <w:rPr>
          <w:rFonts w:cs="Arial"/>
        </w:rPr>
        <w:t>iriure</w:t>
      </w:r>
      <w:proofErr w:type="spellEnd"/>
      <w:r w:rsidRPr="00F81366">
        <w:rPr>
          <w:rFonts w:cs="Arial"/>
        </w:rPr>
        <w:t xml:space="preserve"> dolor in </w:t>
      </w:r>
      <w:proofErr w:type="spellStart"/>
      <w:r w:rsidRPr="00F81366">
        <w:rPr>
          <w:rFonts w:cs="Arial"/>
        </w:rPr>
        <w:t>hendrerit</w:t>
      </w:r>
      <w:proofErr w:type="spellEnd"/>
      <w:r w:rsidRPr="00F81366">
        <w:rPr>
          <w:rFonts w:cs="Arial"/>
        </w:rPr>
        <w:t xml:space="preserve"> in </w:t>
      </w:r>
      <w:proofErr w:type="spellStart"/>
      <w:r w:rsidRPr="00F81366">
        <w:rPr>
          <w:rFonts w:cs="Arial"/>
        </w:rPr>
        <w:t>vulputate</w:t>
      </w:r>
      <w:proofErr w:type="spellEnd"/>
      <w:r w:rsidRPr="00F81366">
        <w:rPr>
          <w:rFonts w:cs="Arial"/>
        </w:rPr>
        <w:t xml:space="preserve"> </w:t>
      </w:r>
      <w:proofErr w:type="spellStart"/>
      <w:r w:rsidRPr="00F81366">
        <w:rPr>
          <w:rFonts w:cs="Arial"/>
        </w:rPr>
        <w:t>velit</w:t>
      </w:r>
      <w:proofErr w:type="spellEnd"/>
      <w:r w:rsidRPr="00F81366">
        <w:rPr>
          <w:rFonts w:cs="Arial"/>
        </w:rPr>
        <w:t xml:space="preserve"> </w:t>
      </w:r>
      <w:proofErr w:type="spellStart"/>
      <w:r w:rsidRPr="00F81366">
        <w:rPr>
          <w:rFonts w:cs="Arial"/>
        </w:rPr>
        <w:t>esse</w:t>
      </w:r>
      <w:proofErr w:type="spellEnd"/>
      <w:r w:rsidRPr="00F81366">
        <w:rPr>
          <w:rFonts w:cs="Arial"/>
        </w:rPr>
        <w:t xml:space="preserve"> </w:t>
      </w:r>
      <w:proofErr w:type="spellStart"/>
      <w:r w:rsidRPr="00F81366">
        <w:rPr>
          <w:rFonts w:cs="Arial"/>
        </w:rPr>
        <w:t>molestie</w:t>
      </w:r>
      <w:proofErr w:type="spellEnd"/>
      <w:r w:rsidRPr="00F81366">
        <w:rPr>
          <w:rFonts w:cs="Arial"/>
        </w:rPr>
        <w:t xml:space="preserve"> </w:t>
      </w:r>
      <w:proofErr w:type="spellStart"/>
      <w:r w:rsidRPr="00F81366">
        <w:rPr>
          <w:rFonts w:cs="Arial"/>
        </w:rPr>
        <w:t>consequat</w:t>
      </w:r>
      <w:proofErr w:type="spellEnd"/>
      <w:r w:rsidRPr="00F81366">
        <w:rPr>
          <w:rFonts w:cs="Arial"/>
        </w:rPr>
        <w:t xml:space="preserve">, vel illum dolore </w:t>
      </w:r>
      <w:proofErr w:type="spellStart"/>
      <w:r w:rsidRPr="00F81366">
        <w:rPr>
          <w:rFonts w:cs="Arial"/>
        </w:rPr>
        <w:t>eu</w:t>
      </w:r>
      <w:proofErr w:type="spellEnd"/>
      <w:r w:rsidRPr="00F81366">
        <w:rPr>
          <w:rFonts w:cs="Arial"/>
        </w:rPr>
        <w:t xml:space="preserve"> </w:t>
      </w:r>
      <w:proofErr w:type="spellStart"/>
      <w:r w:rsidRPr="00F81366">
        <w:rPr>
          <w:rFonts w:cs="Arial"/>
        </w:rPr>
        <w:t>feugiat</w:t>
      </w:r>
      <w:proofErr w:type="spellEnd"/>
      <w:r w:rsidRPr="00F81366">
        <w:rPr>
          <w:rFonts w:cs="Arial"/>
        </w:rPr>
        <w:t xml:space="preserve"> </w:t>
      </w:r>
      <w:proofErr w:type="spellStart"/>
      <w:r w:rsidRPr="00F81366">
        <w:rPr>
          <w:rFonts w:cs="Arial"/>
        </w:rPr>
        <w:t>nulla</w:t>
      </w:r>
      <w:proofErr w:type="spellEnd"/>
      <w:r w:rsidRPr="00F81366">
        <w:rPr>
          <w:rFonts w:cs="Arial"/>
        </w:rPr>
        <w:t xml:space="preserve"> </w:t>
      </w:r>
      <w:proofErr w:type="spellStart"/>
      <w:r w:rsidRPr="00F81366">
        <w:rPr>
          <w:rFonts w:cs="Arial"/>
        </w:rPr>
        <w:t>facilisis</w:t>
      </w:r>
      <w:proofErr w:type="spellEnd"/>
      <w:r w:rsidRPr="00F81366">
        <w:rPr>
          <w:rFonts w:cs="Arial"/>
        </w:rPr>
        <w:t xml:space="preserve"> at </w:t>
      </w:r>
      <w:proofErr w:type="spellStart"/>
      <w:r w:rsidRPr="00F81366">
        <w:rPr>
          <w:rFonts w:cs="Arial"/>
        </w:rPr>
        <w:t>vero</w:t>
      </w:r>
      <w:proofErr w:type="spellEnd"/>
      <w:r w:rsidRPr="00F81366">
        <w:rPr>
          <w:rFonts w:cs="Arial"/>
        </w:rPr>
        <w:t xml:space="preserve"> eros et </w:t>
      </w:r>
      <w:proofErr w:type="spellStart"/>
      <w:r w:rsidRPr="00F81366">
        <w:rPr>
          <w:rFonts w:cs="Arial"/>
        </w:rPr>
        <w:t>accumsan</w:t>
      </w:r>
      <w:proofErr w:type="spellEnd"/>
      <w:r w:rsidRPr="00F81366">
        <w:rPr>
          <w:rFonts w:cs="Arial"/>
        </w:rPr>
        <w:t xml:space="preserve"> et </w:t>
      </w:r>
      <w:proofErr w:type="spellStart"/>
      <w:r w:rsidRPr="00F81366">
        <w:rPr>
          <w:rFonts w:cs="Arial"/>
        </w:rPr>
        <w:t>iusto</w:t>
      </w:r>
      <w:proofErr w:type="spellEnd"/>
      <w:r w:rsidRPr="00F81366">
        <w:rPr>
          <w:rFonts w:cs="Arial"/>
        </w:rPr>
        <w:t xml:space="preserve"> </w:t>
      </w:r>
      <w:proofErr w:type="spellStart"/>
      <w:r w:rsidRPr="00F81366">
        <w:rPr>
          <w:rFonts w:cs="Arial"/>
        </w:rPr>
        <w:t>odio</w:t>
      </w:r>
      <w:proofErr w:type="spellEnd"/>
      <w:r w:rsidRPr="00F81366">
        <w:rPr>
          <w:rFonts w:cs="Arial"/>
        </w:rPr>
        <w:t xml:space="preserve"> </w:t>
      </w:r>
      <w:proofErr w:type="spellStart"/>
      <w:r w:rsidRPr="00F81366">
        <w:rPr>
          <w:rFonts w:cs="Arial"/>
        </w:rPr>
        <w:t>dignissim</w:t>
      </w:r>
      <w:proofErr w:type="spellEnd"/>
      <w:r w:rsidRPr="00F81366">
        <w:rPr>
          <w:rFonts w:cs="Arial"/>
        </w:rPr>
        <w:t xml:space="preserve"> qui </w:t>
      </w:r>
      <w:proofErr w:type="spellStart"/>
      <w:r w:rsidRPr="00F81366">
        <w:rPr>
          <w:rFonts w:cs="Arial"/>
        </w:rPr>
        <w:t>blandit</w:t>
      </w:r>
      <w:proofErr w:type="spellEnd"/>
      <w:r w:rsidRPr="00F81366">
        <w:rPr>
          <w:rFonts w:cs="Arial"/>
        </w:rPr>
        <w:t xml:space="preserve"> </w:t>
      </w:r>
      <w:proofErr w:type="spellStart"/>
      <w:r w:rsidRPr="00F81366">
        <w:rPr>
          <w:rFonts w:cs="Arial"/>
        </w:rPr>
        <w:t>praesent</w:t>
      </w:r>
      <w:proofErr w:type="spellEnd"/>
      <w:r w:rsidRPr="00F81366">
        <w:rPr>
          <w:rFonts w:cs="Arial"/>
        </w:rPr>
        <w:t xml:space="preserve"> </w:t>
      </w:r>
      <w:proofErr w:type="spellStart"/>
      <w:r w:rsidRPr="00F81366">
        <w:rPr>
          <w:rFonts w:cs="Arial"/>
        </w:rPr>
        <w:t>luptatum</w:t>
      </w:r>
      <w:proofErr w:type="spellEnd"/>
      <w:r w:rsidRPr="00F81366">
        <w:rPr>
          <w:rFonts w:cs="Arial"/>
        </w:rPr>
        <w:t xml:space="preserve"> </w:t>
      </w:r>
      <w:proofErr w:type="spellStart"/>
      <w:r w:rsidRPr="00F81366">
        <w:rPr>
          <w:rFonts w:cs="Arial"/>
        </w:rPr>
        <w:t>zzril</w:t>
      </w:r>
      <w:proofErr w:type="spellEnd"/>
      <w:r w:rsidRPr="00F81366">
        <w:rPr>
          <w:rFonts w:cs="Arial"/>
        </w:rPr>
        <w:t xml:space="preserve"> </w:t>
      </w:r>
      <w:proofErr w:type="spellStart"/>
      <w:r w:rsidRPr="00F81366">
        <w:rPr>
          <w:rFonts w:cs="Arial"/>
        </w:rPr>
        <w:t>delenit</w:t>
      </w:r>
      <w:proofErr w:type="spellEnd"/>
      <w:r w:rsidRPr="00F81366">
        <w:rPr>
          <w:rFonts w:cs="Arial"/>
        </w:rPr>
        <w:t xml:space="preserve"> </w:t>
      </w:r>
      <w:proofErr w:type="spellStart"/>
      <w:r w:rsidRPr="00F81366">
        <w:rPr>
          <w:rFonts w:cs="Arial"/>
        </w:rPr>
        <w:t>augue</w:t>
      </w:r>
      <w:proofErr w:type="spellEnd"/>
      <w:r w:rsidRPr="00F81366">
        <w:rPr>
          <w:rFonts w:cs="Arial"/>
        </w:rPr>
        <w:t xml:space="preserve"> </w:t>
      </w:r>
      <w:proofErr w:type="spellStart"/>
      <w:r w:rsidRPr="00F81366">
        <w:rPr>
          <w:rFonts w:cs="Arial"/>
        </w:rPr>
        <w:t>duis</w:t>
      </w:r>
      <w:proofErr w:type="spellEnd"/>
      <w:r w:rsidRPr="00F81366">
        <w:rPr>
          <w:rFonts w:cs="Arial"/>
        </w:rPr>
        <w:t xml:space="preserve"> dolore </w:t>
      </w:r>
      <w:proofErr w:type="spellStart"/>
      <w:r w:rsidRPr="00F81366">
        <w:rPr>
          <w:rFonts w:cs="Arial"/>
        </w:rPr>
        <w:t>te</w:t>
      </w:r>
      <w:proofErr w:type="spellEnd"/>
      <w:r w:rsidRPr="00F81366">
        <w:rPr>
          <w:rFonts w:cs="Arial"/>
        </w:rPr>
        <w:t xml:space="preserve"> </w:t>
      </w:r>
      <w:proofErr w:type="spellStart"/>
      <w:r w:rsidRPr="00F81366">
        <w:rPr>
          <w:rFonts w:cs="Arial"/>
        </w:rPr>
        <w:t>feugait</w:t>
      </w:r>
      <w:proofErr w:type="spellEnd"/>
      <w:r w:rsidRPr="00F81366">
        <w:rPr>
          <w:rFonts w:cs="Arial"/>
        </w:rPr>
        <w:t xml:space="preserve"> </w:t>
      </w:r>
      <w:proofErr w:type="spellStart"/>
      <w:r w:rsidRPr="00F81366">
        <w:rPr>
          <w:rFonts w:cs="Arial"/>
        </w:rPr>
        <w:t>nulla</w:t>
      </w:r>
      <w:proofErr w:type="spellEnd"/>
      <w:r w:rsidRPr="00F81366">
        <w:rPr>
          <w:rFonts w:cs="Arial"/>
        </w:rPr>
        <w:t xml:space="preserve"> </w:t>
      </w:r>
      <w:proofErr w:type="spellStart"/>
      <w:r w:rsidRPr="00F81366">
        <w:rPr>
          <w:rFonts w:cs="Arial"/>
        </w:rPr>
        <w:t>facilisi</w:t>
      </w:r>
      <w:proofErr w:type="spellEnd"/>
      <w:r w:rsidRPr="00F81366">
        <w:rPr>
          <w:rFonts w:cs="Arial"/>
        </w:rPr>
        <w:t xml:space="preserve">. Lorem ipsum dolor sit </w:t>
      </w:r>
      <w:proofErr w:type="spellStart"/>
      <w:r w:rsidRPr="00F81366">
        <w:rPr>
          <w:rFonts w:cs="Arial"/>
        </w:rPr>
        <w:t>amet</w:t>
      </w:r>
      <w:proofErr w:type="spellEnd"/>
      <w:r w:rsidRPr="00F81366">
        <w:rPr>
          <w:rFonts w:cs="Arial"/>
        </w:rPr>
        <w:t xml:space="preserve">, </w:t>
      </w:r>
      <w:proofErr w:type="spellStart"/>
      <w:r w:rsidRPr="00F81366">
        <w:rPr>
          <w:rFonts w:cs="Arial"/>
        </w:rPr>
        <w:t>consectetue</w:t>
      </w:r>
      <w:proofErr w:type="spellEnd"/>
    </w:p>
    <w:p w14:paraId="4073B76C" w14:textId="67FE3A61" w:rsidR="000511A3" w:rsidRPr="00F81366" w:rsidRDefault="000511A3" w:rsidP="000A76F7">
      <w:pPr>
        <w:pStyle w:val="FROG22-Abstract"/>
        <w:ind w:left="0"/>
        <w:rPr>
          <w:rFonts w:cs="Arial"/>
        </w:rPr>
      </w:pPr>
    </w:p>
    <w:p w14:paraId="7F69A343" w14:textId="42017B9C" w:rsidR="006620DA" w:rsidRDefault="2D196409" w:rsidP="001F41F0">
      <w:pPr>
        <w:pStyle w:val="FROG22-Abstract"/>
        <w:rPr>
          <w:rFonts w:cs="Arial"/>
        </w:rPr>
      </w:pPr>
      <w:r w:rsidRPr="00F81366">
        <w:rPr>
          <w:rFonts w:cs="Arial"/>
          <w:b/>
          <w:bCs/>
        </w:rPr>
        <w:t>Keywords</w:t>
      </w:r>
      <w:r w:rsidRPr="00F81366">
        <w:rPr>
          <w:rFonts w:cs="Arial"/>
        </w:rPr>
        <w:t xml:space="preserve">: </w:t>
      </w:r>
      <w:r w:rsidR="0091062E" w:rsidRPr="00F81366">
        <w:rPr>
          <w:rFonts w:cs="Arial"/>
        </w:rPr>
        <w:t xml:space="preserve">add here up to 5 keywords, separated </w:t>
      </w:r>
      <w:proofErr w:type="gramStart"/>
      <w:r w:rsidR="0091062E" w:rsidRPr="00F81366">
        <w:rPr>
          <w:rFonts w:cs="Arial"/>
        </w:rPr>
        <w:t>by ,</w:t>
      </w:r>
      <w:proofErr w:type="gramEnd"/>
    </w:p>
    <w:p w14:paraId="0CE29C34" w14:textId="6A7C1B84" w:rsidR="00F81366" w:rsidRPr="00F81366" w:rsidRDefault="00F81366" w:rsidP="001F41F0">
      <w:pPr>
        <w:pStyle w:val="FROG22-Abstract"/>
        <w:rPr>
          <w:rFonts w:cs="Arial"/>
        </w:rPr>
      </w:pPr>
      <w:r>
        <w:rPr>
          <w:rFonts w:cs="Arial"/>
          <w:b/>
          <w:bCs/>
        </w:rPr>
        <w:t>Paper DOI</w:t>
      </w:r>
      <w:r w:rsidRPr="00F81366">
        <w:rPr>
          <w:rFonts w:cs="Arial"/>
        </w:rPr>
        <w:t>:</w:t>
      </w:r>
      <w:r>
        <w:rPr>
          <w:rFonts w:cs="Arial"/>
        </w:rPr>
        <w:t xml:space="preserve"> </w:t>
      </w:r>
      <w:r w:rsidRPr="00F81366">
        <w:rPr>
          <w:rFonts w:cs="Arial"/>
          <w:highlight w:val="yellow"/>
        </w:rPr>
        <w:t>XXXXXXXX (edited by editors)</w:t>
      </w:r>
      <w:r>
        <w:rPr>
          <w:rFonts w:cs="Arial"/>
        </w:rPr>
        <w:t xml:space="preserve"> </w:t>
      </w:r>
    </w:p>
    <w:p w14:paraId="12A94418" w14:textId="77777777" w:rsidR="006620DA" w:rsidRPr="00F81366" w:rsidRDefault="006620DA" w:rsidP="008A14BE">
      <w:pPr>
        <w:spacing w:beforeLines="120" w:before="288" w:afterLines="120" w:after="288"/>
        <w:ind w:firstLine="0"/>
        <w:jc w:val="center"/>
        <w:rPr>
          <w:rFonts w:ascii="Arial" w:hAnsi="Arial" w:cs="Arial"/>
          <w:szCs w:val="20"/>
          <w:lang w:val="en-US"/>
        </w:rPr>
      </w:pPr>
      <w:r w:rsidRPr="00F81366">
        <w:rPr>
          <w:rFonts w:ascii="Arial" w:hAnsi="Arial" w:cs="Arial"/>
          <w:szCs w:val="20"/>
          <w:lang w:val="en-US"/>
        </w:rPr>
        <w:t>_______</w:t>
      </w:r>
    </w:p>
    <w:p w14:paraId="54DE56AF" w14:textId="77777777" w:rsidR="00A86F14" w:rsidRPr="00F81366" w:rsidRDefault="00A86F14">
      <w:pPr>
        <w:suppressAutoHyphens w:val="0"/>
        <w:spacing w:before="0"/>
        <w:ind w:firstLine="0"/>
        <w:jc w:val="left"/>
        <w:rPr>
          <w:rFonts w:ascii="Arial" w:hAnsi="Arial" w:cs="Arial"/>
          <w:b/>
          <w:bCs/>
          <w:kern w:val="32"/>
          <w:sz w:val="24"/>
          <w:lang w:val="en-US" w:eastAsia="de-AT"/>
        </w:rPr>
      </w:pPr>
      <w:bookmarkStart w:id="2" w:name="IG_SALENZI"/>
      <w:bookmarkStart w:id="3" w:name="_Toc101618884"/>
      <w:bookmarkEnd w:id="0"/>
      <w:bookmarkEnd w:id="1"/>
      <w:bookmarkEnd w:id="2"/>
      <w:r w:rsidRPr="00F81366">
        <w:rPr>
          <w:rFonts w:ascii="Arial" w:hAnsi="Arial" w:cs="Arial"/>
          <w:lang w:val="en-GB"/>
        </w:rPr>
        <w:br w:type="page"/>
      </w:r>
    </w:p>
    <w:p w14:paraId="6C5A68DA" w14:textId="242C5C51" w:rsidR="00B37DEB" w:rsidRPr="00F81366" w:rsidRDefault="0091062E" w:rsidP="00832608">
      <w:pPr>
        <w:pStyle w:val="FROG22-H1"/>
        <w:rPr>
          <w:rFonts w:cs="Arial"/>
        </w:rPr>
      </w:pPr>
      <w:r w:rsidRPr="00F81366">
        <w:rPr>
          <w:rFonts w:cs="Arial"/>
        </w:rPr>
        <w:lastRenderedPageBreak/>
        <w:t>Example Heading 1</w:t>
      </w:r>
    </w:p>
    <w:p w14:paraId="28CE42DD" w14:textId="1B9391AE" w:rsidR="00471DBC" w:rsidRPr="00F81366" w:rsidRDefault="00471DBC" w:rsidP="00F81366">
      <w:pPr>
        <w:pStyle w:val="FROG22-Abstract"/>
        <w:rPr>
          <w:b/>
          <w:bCs/>
        </w:rPr>
      </w:pPr>
      <w:r w:rsidRPr="00F81366">
        <w:t xml:space="preserve">Please use the </w:t>
      </w:r>
      <w:r w:rsidR="00F81366">
        <w:t>MAD25</w:t>
      </w:r>
      <w:r w:rsidR="00C1367D" w:rsidRPr="00F81366">
        <w:t xml:space="preserve"> </w:t>
      </w:r>
      <w:r w:rsidRPr="00F81366">
        <w:t>format styles in Word to style your text.</w:t>
      </w:r>
      <w:r w:rsidR="00F81366">
        <w:t xml:space="preserve"> Please use ARIAL Font. </w:t>
      </w:r>
    </w:p>
    <w:p w14:paraId="3602CFC0" w14:textId="2C83B09D" w:rsidR="000A716F" w:rsidRPr="00F81366" w:rsidRDefault="004370FF" w:rsidP="005812D1">
      <w:pPr>
        <w:pStyle w:val="FROG22-Body"/>
        <w:rPr>
          <w:rFonts w:cs="Arial"/>
        </w:rPr>
      </w:pPr>
      <w:r w:rsidRPr="00F81366">
        <w:rPr>
          <w:rFonts w:cs="Arial"/>
        </w:rPr>
        <w:t xml:space="preserve">Awesome text. </w:t>
      </w:r>
      <w:r w:rsidR="000A716F" w:rsidRPr="00F81366">
        <w:rPr>
          <w:rFonts w:cs="Arial"/>
        </w:rPr>
        <w:t xml:space="preserve">Ut </w:t>
      </w:r>
      <w:proofErr w:type="spellStart"/>
      <w:r w:rsidR="000A716F" w:rsidRPr="00F81366">
        <w:rPr>
          <w:rFonts w:cs="Arial"/>
        </w:rPr>
        <w:t>wisi</w:t>
      </w:r>
      <w:proofErr w:type="spellEnd"/>
      <w:r w:rsidR="000A716F" w:rsidRPr="00F81366">
        <w:rPr>
          <w:rFonts w:cs="Arial"/>
        </w:rPr>
        <w:t xml:space="preserve"> </w:t>
      </w:r>
      <w:proofErr w:type="spellStart"/>
      <w:r w:rsidR="000A716F" w:rsidRPr="00F81366">
        <w:rPr>
          <w:rFonts w:cs="Arial"/>
        </w:rPr>
        <w:t>enim</w:t>
      </w:r>
      <w:proofErr w:type="spellEnd"/>
      <w:r w:rsidR="000A716F" w:rsidRPr="00F81366">
        <w:rPr>
          <w:rFonts w:cs="Arial"/>
        </w:rPr>
        <w:t xml:space="preserve"> ad minim </w:t>
      </w:r>
      <w:proofErr w:type="spellStart"/>
      <w:r w:rsidR="000A716F" w:rsidRPr="00F81366">
        <w:rPr>
          <w:rFonts w:cs="Arial"/>
        </w:rPr>
        <w:t>veniam</w:t>
      </w:r>
      <w:proofErr w:type="spellEnd"/>
      <w:r w:rsidR="000A716F" w:rsidRPr="00F81366">
        <w:rPr>
          <w:rFonts w:cs="Arial"/>
        </w:rPr>
        <w:t xml:space="preserve">, </w:t>
      </w:r>
      <w:proofErr w:type="spellStart"/>
      <w:r w:rsidR="000A716F" w:rsidRPr="00F81366">
        <w:rPr>
          <w:rFonts w:cs="Arial"/>
        </w:rPr>
        <w:t>quis</w:t>
      </w:r>
      <w:proofErr w:type="spellEnd"/>
      <w:r w:rsidR="000A716F" w:rsidRPr="00F81366">
        <w:rPr>
          <w:rFonts w:cs="Arial"/>
        </w:rPr>
        <w:t xml:space="preserve"> </w:t>
      </w:r>
      <w:proofErr w:type="spellStart"/>
      <w:r w:rsidR="000A716F" w:rsidRPr="00F81366">
        <w:rPr>
          <w:rFonts w:cs="Arial"/>
        </w:rPr>
        <w:t>nostrud</w:t>
      </w:r>
      <w:proofErr w:type="spellEnd"/>
      <w:r w:rsidR="000A716F" w:rsidRPr="00F81366">
        <w:rPr>
          <w:rFonts w:cs="Arial"/>
        </w:rPr>
        <w:t xml:space="preserve"> </w:t>
      </w:r>
      <w:proofErr w:type="spellStart"/>
      <w:r w:rsidR="000A716F" w:rsidRPr="00F81366">
        <w:rPr>
          <w:rFonts w:cs="Arial"/>
        </w:rPr>
        <w:t>exerci</w:t>
      </w:r>
      <w:proofErr w:type="spellEnd"/>
      <w:r w:rsidR="000A716F" w:rsidRPr="00F81366">
        <w:rPr>
          <w:rFonts w:cs="Arial"/>
        </w:rPr>
        <w:t xml:space="preserve"> </w:t>
      </w:r>
      <w:proofErr w:type="spellStart"/>
      <w:r w:rsidR="000A716F" w:rsidRPr="00F81366">
        <w:rPr>
          <w:rFonts w:cs="Arial"/>
        </w:rPr>
        <w:t>tation</w:t>
      </w:r>
      <w:proofErr w:type="spellEnd"/>
      <w:r w:rsidR="000A716F" w:rsidRPr="00F81366">
        <w:rPr>
          <w:rFonts w:cs="Arial"/>
        </w:rPr>
        <w:t xml:space="preserve"> </w:t>
      </w:r>
      <w:proofErr w:type="spellStart"/>
      <w:r w:rsidR="000A716F" w:rsidRPr="00F81366">
        <w:rPr>
          <w:rFonts w:cs="Arial"/>
        </w:rPr>
        <w:t>ullamcorper</w:t>
      </w:r>
      <w:proofErr w:type="spellEnd"/>
      <w:r w:rsidR="000A716F" w:rsidRPr="00F81366">
        <w:rPr>
          <w:rFonts w:cs="Arial"/>
        </w:rPr>
        <w:t xml:space="preserve"> </w:t>
      </w:r>
      <w:proofErr w:type="spellStart"/>
      <w:r w:rsidR="000A716F" w:rsidRPr="00F81366">
        <w:rPr>
          <w:rFonts w:cs="Arial"/>
        </w:rPr>
        <w:t>suscipit</w:t>
      </w:r>
      <w:proofErr w:type="spellEnd"/>
      <w:r w:rsidR="000A716F" w:rsidRPr="00F81366">
        <w:rPr>
          <w:rFonts w:cs="Arial"/>
        </w:rPr>
        <w:t xml:space="preserve"> </w:t>
      </w:r>
      <w:proofErr w:type="spellStart"/>
      <w:r w:rsidR="000A716F" w:rsidRPr="00F81366">
        <w:rPr>
          <w:rFonts w:cs="Arial"/>
        </w:rPr>
        <w:t>lobortis</w:t>
      </w:r>
      <w:proofErr w:type="spellEnd"/>
      <w:r w:rsidR="000A716F" w:rsidRPr="00F81366">
        <w:rPr>
          <w:rFonts w:cs="Arial"/>
        </w:rPr>
        <w:t xml:space="preserve"> </w:t>
      </w:r>
      <w:proofErr w:type="spellStart"/>
      <w:r w:rsidR="000A716F" w:rsidRPr="00F81366">
        <w:rPr>
          <w:rFonts w:cs="Arial"/>
        </w:rPr>
        <w:t>nisl</w:t>
      </w:r>
      <w:proofErr w:type="spellEnd"/>
      <w:r w:rsidR="000A716F" w:rsidRPr="00F81366">
        <w:rPr>
          <w:rFonts w:cs="Arial"/>
        </w:rPr>
        <w:t xml:space="preserve"> </w:t>
      </w:r>
      <w:proofErr w:type="spellStart"/>
      <w:r w:rsidR="000A716F" w:rsidRPr="00F81366">
        <w:rPr>
          <w:rFonts w:cs="Arial"/>
        </w:rPr>
        <w:t>ut</w:t>
      </w:r>
      <w:proofErr w:type="spellEnd"/>
      <w:r w:rsidR="000A716F" w:rsidRPr="00F81366">
        <w:rPr>
          <w:rFonts w:cs="Arial"/>
        </w:rPr>
        <w:t xml:space="preserve"> </w:t>
      </w:r>
      <w:proofErr w:type="spellStart"/>
      <w:r w:rsidR="000A716F" w:rsidRPr="00F81366">
        <w:rPr>
          <w:rFonts w:cs="Arial"/>
        </w:rPr>
        <w:t>aliquip</w:t>
      </w:r>
      <w:proofErr w:type="spellEnd"/>
      <w:r w:rsidR="000A716F" w:rsidRPr="00F81366">
        <w:rPr>
          <w:rFonts w:cs="Arial"/>
        </w:rPr>
        <w:t xml:space="preserve"> ex </w:t>
      </w:r>
      <w:proofErr w:type="spellStart"/>
      <w:r w:rsidR="000A716F" w:rsidRPr="00F81366">
        <w:rPr>
          <w:rFonts w:cs="Arial"/>
        </w:rPr>
        <w:t>ea</w:t>
      </w:r>
      <w:proofErr w:type="spellEnd"/>
      <w:r w:rsidR="000A716F" w:rsidRPr="00F81366">
        <w:rPr>
          <w:rFonts w:cs="Arial"/>
        </w:rPr>
        <w:t xml:space="preserve"> </w:t>
      </w:r>
      <w:proofErr w:type="spellStart"/>
      <w:r w:rsidR="000A716F" w:rsidRPr="00F81366">
        <w:rPr>
          <w:rFonts w:cs="Arial"/>
        </w:rPr>
        <w:t>commodo</w:t>
      </w:r>
      <w:proofErr w:type="spellEnd"/>
      <w:r w:rsidR="000A716F" w:rsidRPr="00F81366">
        <w:rPr>
          <w:rFonts w:cs="Arial"/>
        </w:rPr>
        <w:t xml:space="preserve"> </w:t>
      </w:r>
      <w:proofErr w:type="spellStart"/>
      <w:r w:rsidR="000A716F" w:rsidRPr="00F81366">
        <w:rPr>
          <w:rFonts w:cs="Arial"/>
        </w:rPr>
        <w:t>consequat</w:t>
      </w:r>
      <w:proofErr w:type="spellEnd"/>
      <w:r w:rsidR="000A716F" w:rsidRPr="00F81366">
        <w:rPr>
          <w:rFonts w:cs="Arial"/>
        </w:rPr>
        <w:t xml:space="preserve">. Duis autem vel </w:t>
      </w:r>
      <w:proofErr w:type="spellStart"/>
      <w:r w:rsidR="000A716F" w:rsidRPr="00F81366">
        <w:rPr>
          <w:rFonts w:cs="Arial"/>
        </w:rPr>
        <w:t>eum</w:t>
      </w:r>
      <w:proofErr w:type="spellEnd"/>
      <w:r w:rsidR="000A716F" w:rsidRPr="00F81366">
        <w:rPr>
          <w:rFonts w:cs="Arial"/>
        </w:rPr>
        <w:t xml:space="preserve"> </w:t>
      </w:r>
      <w:proofErr w:type="spellStart"/>
      <w:r w:rsidR="000A716F" w:rsidRPr="00F81366">
        <w:rPr>
          <w:rFonts w:cs="Arial"/>
        </w:rPr>
        <w:t>iriure</w:t>
      </w:r>
      <w:proofErr w:type="spellEnd"/>
      <w:r w:rsidR="000A716F" w:rsidRPr="00F81366">
        <w:rPr>
          <w:rFonts w:cs="Arial"/>
        </w:rPr>
        <w:t xml:space="preserve"> dolor in </w:t>
      </w:r>
      <w:proofErr w:type="spellStart"/>
      <w:r w:rsidR="000A716F" w:rsidRPr="00F81366">
        <w:rPr>
          <w:rFonts w:cs="Arial"/>
        </w:rPr>
        <w:t>hendrerit</w:t>
      </w:r>
      <w:proofErr w:type="spellEnd"/>
      <w:r w:rsidR="000A716F" w:rsidRPr="00F81366">
        <w:rPr>
          <w:rFonts w:cs="Arial"/>
        </w:rPr>
        <w:t xml:space="preserve"> in </w:t>
      </w:r>
      <w:proofErr w:type="spellStart"/>
      <w:r w:rsidR="000A716F" w:rsidRPr="00F81366">
        <w:rPr>
          <w:rFonts w:cs="Arial"/>
        </w:rPr>
        <w:t>vulputate</w:t>
      </w:r>
      <w:proofErr w:type="spellEnd"/>
      <w:r w:rsidR="000A716F" w:rsidRPr="00F81366">
        <w:rPr>
          <w:rFonts w:cs="Arial"/>
        </w:rPr>
        <w:t xml:space="preserve"> </w:t>
      </w:r>
      <w:proofErr w:type="spellStart"/>
      <w:r w:rsidR="000A716F" w:rsidRPr="00F81366">
        <w:rPr>
          <w:rFonts w:cs="Arial"/>
        </w:rPr>
        <w:t>velit</w:t>
      </w:r>
      <w:proofErr w:type="spellEnd"/>
      <w:r w:rsidR="000A716F" w:rsidRPr="00F81366">
        <w:rPr>
          <w:rFonts w:cs="Arial"/>
        </w:rPr>
        <w:t xml:space="preserve"> </w:t>
      </w:r>
      <w:proofErr w:type="spellStart"/>
      <w:r w:rsidR="000A716F" w:rsidRPr="00F81366">
        <w:rPr>
          <w:rFonts w:cs="Arial"/>
        </w:rPr>
        <w:t>esse</w:t>
      </w:r>
      <w:proofErr w:type="spellEnd"/>
      <w:r w:rsidR="000A716F" w:rsidRPr="00F81366">
        <w:rPr>
          <w:rFonts w:cs="Arial"/>
        </w:rPr>
        <w:t xml:space="preserve"> </w:t>
      </w:r>
      <w:proofErr w:type="spellStart"/>
      <w:r w:rsidR="000A716F" w:rsidRPr="00F81366">
        <w:rPr>
          <w:rFonts w:cs="Arial"/>
        </w:rPr>
        <w:t>molestie</w:t>
      </w:r>
      <w:proofErr w:type="spellEnd"/>
      <w:r w:rsidR="000A716F" w:rsidRPr="00F81366">
        <w:rPr>
          <w:rFonts w:cs="Arial"/>
        </w:rPr>
        <w:t xml:space="preserve"> </w:t>
      </w:r>
      <w:proofErr w:type="spellStart"/>
      <w:r w:rsidR="000A716F" w:rsidRPr="00F81366">
        <w:rPr>
          <w:rFonts w:cs="Arial"/>
        </w:rPr>
        <w:t>consequat</w:t>
      </w:r>
      <w:proofErr w:type="spellEnd"/>
      <w:r w:rsidR="000A716F" w:rsidRPr="00F81366">
        <w:rPr>
          <w:rFonts w:cs="Arial"/>
        </w:rPr>
        <w:t xml:space="preserve">, vel illum dolore </w:t>
      </w:r>
      <w:proofErr w:type="spellStart"/>
      <w:r w:rsidR="000A716F" w:rsidRPr="00F81366">
        <w:rPr>
          <w:rFonts w:cs="Arial"/>
        </w:rPr>
        <w:t>eu</w:t>
      </w:r>
      <w:proofErr w:type="spellEnd"/>
      <w:r w:rsidR="000A716F" w:rsidRPr="00F81366">
        <w:rPr>
          <w:rFonts w:cs="Arial"/>
        </w:rPr>
        <w:t xml:space="preserve"> </w:t>
      </w:r>
      <w:proofErr w:type="spellStart"/>
      <w:r w:rsidR="000A716F" w:rsidRPr="00F81366">
        <w:rPr>
          <w:rFonts w:cs="Arial"/>
        </w:rPr>
        <w:t>feugiat</w:t>
      </w:r>
      <w:proofErr w:type="spellEnd"/>
      <w:r w:rsidR="000A716F" w:rsidRPr="00F81366">
        <w:rPr>
          <w:rFonts w:cs="Arial"/>
        </w:rPr>
        <w:t xml:space="preserve"> </w:t>
      </w:r>
      <w:proofErr w:type="spellStart"/>
      <w:r w:rsidR="000A716F" w:rsidRPr="00F81366">
        <w:rPr>
          <w:rFonts w:cs="Arial"/>
        </w:rPr>
        <w:t>nulla</w:t>
      </w:r>
      <w:proofErr w:type="spellEnd"/>
      <w:r w:rsidR="000A716F" w:rsidRPr="00F81366">
        <w:rPr>
          <w:rFonts w:cs="Arial"/>
        </w:rPr>
        <w:t xml:space="preserve"> </w:t>
      </w:r>
      <w:proofErr w:type="spellStart"/>
      <w:r w:rsidR="000A716F" w:rsidRPr="00F81366">
        <w:rPr>
          <w:rFonts w:cs="Arial"/>
        </w:rPr>
        <w:t>facilisis</w:t>
      </w:r>
      <w:proofErr w:type="spellEnd"/>
      <w:r w:rsidR="000A716F" w:rsidRPr="00F81366">
        <w:rPr>
          <w:rFonts w:cs="Arial"/>
        </w:rPr>
        <w:t xml:space="preserve"> at </w:t>
      </w:r>
      <w:proofErr w:type="spellStart"/>
      <w:r w:rsidR="000A716F" w:rsidRPr="00F81366">
        <w:rPr>
          <w:rFonts w:cs="Arial"/>
        </w:rPr>
        <w:t>vero</w:t>
      </w:r>
      <w:proofErr w:type="spellEnd"/>
      <w:r w:rsidR="000A716F" w:rsidRPr="00F81366">
        <w:rPr>
          <w:rFonts w:cs="Arial"/>
        </w:rPr>
        <w:t xml:space="preserve"> eros et </w:t>
      </w:r>
      <w:proofErr w:type="spellStart"/>
      <w:r w:rsidR="000A716F" w:rsidRPr="00F81366">
        <w:rPr>
          <w:rFonts w:cs="Arial"/>
        </w:rPr>
        <w:t>accumsan</w:t>
      </w:r>
      <w:proofErr w:type="spellEnd"/>
      <w:r w:rsidR="000A716F" w:rsidRPr="00F81366">
        <w:rPr>
          <w:rFonts w:cs="Arial"/>
        </w:rPr>
        <w:t xml:space="preserve"> et </w:t>
      </w:r>
      <w:proofErr w:type="spellStart"/>
      <w:r w:rsidR="000A716F" w:rsidRPr="00F81366">
        <w:rPr>
          <w:rFonts w:cs="Arial"/>
        </w:rPr>
        <w:t>iusto</w:t>
      </w:r>
      <w:proofErr w:type="spellEnd"/>
      <w:r w:rsidR="000A716F" w:rsidRPr="00F81366">
        <w:rPr>
          <w:rFonts w:cs="Arial"/>
        </w:rPr>
        <w:t xml:space="preserve"> </w:t>
      </w:r>
      <w:proofErr w:type="spellStart"/>
      <w:r w:rsidR="000A716F" w:rsidRPr="00F81366">
        <w:rPr>
          <w:rFonts w:cs="Arial"/>
        </w:rPr>
        <w:t>odio</w:t>
      </w:r>
      <w:proofErr w:type="spellEnd"/>
      <w:r w:rsidR="000A716F" w:rsidRPr="00F81366">
        <w:rPr>
          <w:rFonts w:cs="Arial"/>
        </w:rPr>
        <w:t xml:space="preserve"> </w:t>
      </w:r>
      <w:proofErr w:type="spellStart"/>
      <w:r w:rsidR="000A716F" w:rsidRPr="00F81366">
        <w:rPr>
          <w:rFonts w:cs="Arial"/>
        </w:rPr>
        <w:t>dignissim</w:t>
      </w:r>
      <w:proofErr w:type="spellEnd"/>
      <w:r w:rsidR="000A716F" w:rsidRPr="00F81366">
        <w:rPr>
          <w:rFonts w:cs="Arial"/>
        </w:rPr>
        <w:t xml:space="preserve"> qui </w:t>
      </w:r>
      <w:proofErr w:type="spellStart"/>
      <w:r w:rsidR="000A716F" w:rsidRPr="00F81366">
        <w:rPr>
          <w:rFonts w:cs="Arial"/>
        </w:rPr>
        <w:t>blandit</w:t>
      </w:r>
      <w:proofErr w:type="spellEnd"/>
      <w:r w:rsidR="000A716F" w:rsidRPr="00F81366">
        <w:rPr>
          <w:rFonts w:cs="Arial"/>
        </w:rPr>
        <w:t xml:space="preserve"> </w:t>
      </w:r>
      <w:proofErr w:type="spellStart"/>
      <w:r w:rsidR="000A716F" w:rsidRPr="00F81366">
        <w:rPr>
          <w:rFonts w:cs="Arial"/>
        </w:rPr>
        <w:t>praesent</w:t>
      </w:r>
      <w:proofErr w:type="spellEnd"/>
      <w:r w:rsidR="000A716F" w:rsidRPr="00F81366">
        <w:rPr>
          <w:rFonts w:cs="Arial"/>
        </w:rPr>
        <w:t xml:space="preserve"> </w:t>
      </w:r>
      <w:proofErr w:type="spellStart"/>
      <w:r w:rsidR="000A716F" w:rsidRPr="00F81366">
        <w:rPr>
          <w:rFonts w:cs="Arial"/>
        </w:rPr>
        <w:t>luptatum</w:t>
      </w:r>
      <w:proofErr w:type="spellEnd"/>
      <w:r w:rsidR="000A716F" w:rsidRPr="00F81366">
        <w:rPr>
          <w:rFonts w:cs="Arial"/>
        </w:rPr>
        <w:t xml:space="preserve"> </w:t>
      </w:r>
      <w:proofErr w:type="spellStart"/>
      <w:r w:rsidR="000A716F" w:rsidRPr="00F81366">
        <w:rPr>
          <w:rFonts w:cs="Arial"/>
        </w:rPr>
        <w:t>zzril</w:t>
      </w:r>
      <w:proofErr w:type="spellEnd"/>
      <w:r w:rsidR="000A716F" w:rsidRPr="00F81366">
        <w:rPr>
          <w:rFonts w:cs="Arial"/>
        </w:rPr>
        <w:t xml:space="preserve"> </w:t>
      </w:r>
      <w:proofErr w:type="spellStart"/>
      <w:r w:rsidR="000A716F" w:rsidRPr="00F81366">
        <w:rPr>
          <w:rFonts w:cs="Arial"/>
        </w:rPr>
        <w:t>delenit</w:t>
      </w:r>
      <w:proofErr w:type="spellEnd"/>
      <w:r w:rsidR="000A716F" w:rsidRPr="00F81366">
        <w:rPr>
          <w:rFonts w:cs="Arial"/>
        </w:rPr>
        <w:t xml:space="preserve"> </w:t>
      </w:r>
      <w:proofErr w:type="spellStart"/>
      <w:r w:rsidR="000A716F" w:rsidRPr="00F81366">
        <w:rPr>
          <w:rFonts w:cs="Arial"/>
        </w:rPr>
        <w:t>augue</w:t>
      </w:r>
      <w:proofErr w:type="spellEnd"/>
      <w:r w:rsidR="000A716F" w:rsidRPr="00F81366">
        <w:rPr>
          <w:rFonts w:cs="Arial"/>
        </w:rPr>
        <w:t xml:space="preserve"> </w:t>
      </w:r>
      <w:proofErr w:type="spellStart"/>
      <w:r w:rsidR="000A716F" w:rsidRPr="00F81366">
        <w:rPr>
          <w:rFonts w:cs="Arial"/>
        </w:rPr>
        <w:t>duis</w:t>
      </w:r>
      <w:proofErr w:type="spellEnd"/>
      <w:r w:rsidR="000A716F" w:rsidRPr="00F81366">
        <w:rPr>
          <w:rFonts w:cs="Arial"/>
        </w:rPr>
        <w:t xml:space="preserve"> dolore </w:t>
      </w:r>
      <w:proofErr w:type="spellStart"/>
      <w:r w:rsidR="000A716F" w:rsidRPr="00F81366">
        <w:rPr>
          <w:rFonts w:cs="Arial"/>
        </w:rPr>
        <w:t>te</w:t>
      </w:r>
      <w:proofErr w:type="spellEnd"/>
      <w:r w:rsidR="000A716F" w:rsidRPr="00F81366">
        <w:rPr>
          <w:rFonts w:cs="Arial"/>
        </w:rPr>
        <w:t xml:space="preserve"> </w:t>
      </w:r>
      <w:proofErr w:type="spellStart"/>
      <w:r w:rsidR="000A716F" w:rsidRPr="00F81366">
        <w:rPr>
          <w:rFonts w:cs="Arial"/>
        </w:rPr>
        <w:t>feugait</w:t>
      </w:r>
      <w:proofErr w:type="spellEnd"/>
      <w:r w:rsidR="000A716F" w:rsidRPr="00F81366">
        <w:rPr>
          <w:rFonts w:cs="Arial"/>
        </w:rPr>
        <w:t xml:space="preserve"> </w:t>
      </w:r>
      <w:proofErr w:type="spellStart"/>
      <w:r w:rsidR="000A716F" w:rsidRPr="00F81366">
        <w:rPr>
          <w:rFonts w:cs="Arial"/>
        </w:rPr>
        <w:t>nulla</w:t>
      </w:r>
      <w:proofErr w:type="spellEnd"/>
      <w:r w:rsidR="000A716F" w:rsidRPr="00F81366">
        <w:rPr>
          <w:rFonts w:cs="Arial"/>
        </w:rPr>
        <w:t xml:space="preserve"> </w:t>
      </w:r>
      <w:proofErr w:type="spellStart"/>
      <w:r w:rsidR="000A716F" w:rsidRPr="00F81366">
        <w:rPr>
          <w:rFonts w:cs="Arial"/>
        </w:rPr>
        <w:t>facilisi</w:t>
      </w:r>
      <w:proofErr w:type="spellEnd"/>
      <w:r w:rsidR="000A716F" w:rsidRPr="00F81366">
        <w:rPr>
          <w:rFonts w:cs="Arial"/>
        </w:rPr>
        <w:t>.</w:t>
      </w:r>
    </w:p>
    <w:p w14:paraId="0EFDEEC1" w14:textId="0AFDADD8" w:rsidR="001F5D94" w:rsidRPr="00F81366" w:rsidRDefault="0087580C" w:rsidP="001F5D94">
      <w:pPr>
        <w:pStyle w:val="FROG22-Quote"/>
      </w:pPr>
      <w:r w:rsidRPr="00F81366">
        <w:t>Play is a voluntary activity or occupation executed within certain fixed limits of time and place, according to rules freely accepted but absolutely binding, having its aim in it-self and accompanied by a feeling of tension, joy and the consciousness that it is “different” from “ordinary life.” (Huizinga 1938, p. 28)</w:t>
      </w:r>
    </w:p>
    <w:p w14:paraId="3077433B" w14:textId="77777777" w:rsidR="00115C08" w:rsidRPr="00F81366" w:rsidRDefault="000A716F" w:rsidP="003F5D29">
      <w:pPr>
        <w:pStyle w:val="FROG22-Body"/>
        <w:rPr>
          <w:rFonts w:cs="Arial"/>
        </w:rPr>
      </w:pPr>
      <w:r w:rsidRPr="00F81366">
        <w:rPr>
          <w:rFonts w:cs="Arial"/>
        </w:rPr>
        <w:t xml:space="preserve">Lorem ipsum dolor sit </w:t>
      </w:r>
      <w:proofErr w:type="spellStart"/>
      <w:r w:rsidRPr="00F81366">
        <w:rPr>
          <w:rFonts w:cs="Arial"/>
        </w:rPr>
        <w:t>amet</w:t>
      </w:r>
      <w:proofErr w:type="spellEnd"/>
      <w:r w:rsidRPr="00F81366">
        <w:rPr>
          <w:rFonts w:cs="Arial"/>
        </w:rPr>
        <w:t xml:space="preserve">, </w:t>
      </w:r>
      <w:proofErr w:type="spellStart"/>
      <w:r w:rsidRPr="00F81366">
        <w:rPr>
          <w:rFonts w:cs="Arial"/>
        </w:rPr>
        <w:t>consetetur</w:t>
      </w:r>
      <w:proofErr w:type="spellEnd"/>
      <w:r w:rsidRPr="00F81366">
        <w:rPr>
          <w:rFonts w:cs="Arial"/>
        </w:rPr>
        <w:t xml:space="preserve"> </w:t>
      </w:r>
      <w:proofErr w:type="spellStart"/>
      <w:r w:rsidRPr="00F81366">
        <w:rPr>
          <w:rFonts w:cs="Arial"/>
        </w:rPr>
        <w:t>sadipscing</w:t>
      </w:r>
      <w:proofErr w:type="spellEnd"/>
      <w:r w:rsidRPr="00F81366">
        <w:rPr>
          <w:rFonts w:cs="Arial"/>
        </w:rPr>
        <w:t xml:space="preserve"> </w:t>
      </w:r>
      <w:proofErr w:type="spellStart"/>
      <w:r w:rsidRPr="00F81366">
        <w:rPr>
          <w:rFonts w:cs="Arial"/>
        </w:rPr>
        <w:t>elitr</w:t>
      </w:r>
      <w:proofErr w:type="spellEnd"/>
      <w:r w:rsidRPr="00F81366">
        <w:rPr>
          <w:rFonts w:cs="Arial"/>
        </w:rPr>
        <w:t xml:space="preserve">, sed diam </w:t>
      </w:r>
      <w:proofErr w:type="spellStart"/>
      <w:r w:rsidRPr="00F81366">
        <w:rPr>
          <w:rFonts w:cs="Arial"/>
        </w:rPr>
        <w:t>nonumy</w:t>
      </w:r>
      <w:proofErr w:type="spellEnd"/>
      <w:r w:rsidRPr="00F81366">
        <w:rPr>
          <w:rFonts w:cs="Arial"/>
        </w:rPr>
        <w:t xml:space="preserve"> </w:t>
      </w:r>
      <w:proofErr w:type="spellStart"/>
      <w:r w:rsidRPr="00F81366">
        <w:rPr>
          <w:rFonts w:cs="Arial"/>
        </w:rPr>
        <w:t>eirmod</w:t>
      </w:r>
      <w:proofErr w:type="spellEnd"/>
      <w:r w:rsidRPr="00F81366">
        <w:rPr>
          <w:rFonts w:cs="Arial"/>
        </w:rPr>
        <w:t xml:space="preserve"> </w:t>
      </w:r>
      <w:proofErr w:type="spellStart"/>
      <w:r w:rsidRPr="00F81366">
        <w:rPr>
          <w:rFonts w:cs="Arial"/>
        </w:rPr>
        <w:t>tempor</w:t>
      </w:r>
      <w:proofErr w:type="spellEnd"/>
      <w:r w:rsidRPr="00F81366">
        <w:rPr>
          <w:rFonts w:cs="Arial"/>
        </w:rPr>
        <w:t xml:space="preserve"> </w:t>
      </w:r>
      <w:proofErr w:type="spellStart"/>
      <w:r w:rsidRPr="00F81366">
        <w:rPr>
          <w:rFonts w:cs="Arial"/>
        </w:rPr>
        <w:t>invidunt</w:t>
      </w:r>
      <w:proofErr w:type="spellEnd"/>
      <w:r w:rsidRPr="00F81366">
        <w:rPr>
          <w:rFonts w:cs="Arial"/>
        </w:rPr>
        <w:t xml:space="preserve"> </w:t>
      </w:r>
      <w:proofErr w:type="spellStart"/>
      <w:r w:rsidRPr="00F81366">
        <w:rPr>
          <w:rFonts w:cs="Arial"/>
        </w:rPr>
        <w:t>ut</w:t>
      </w:r>
      <w:proofErr w:type="spellEnd"/>
      <w:r w:rsidRPr="00F81366">
        <w:rPr>
          <w:rFonts w:cs="Arial"/>
        </w:rPr>
        <w:t xml:space="preserve"> labore et dolore magna </w:t>
      </w:r>
      <w:proofErr w:type="spellStart"/>
      <w:r w:rsidRPr="00F81366">
        <w:rPr>
          <w:rFonts w:cs="Arial"/>
        </w:rPr>
        <w:t>aliquyam</w:t>
      </w:r>
      <w:proofErr w:type="spellEnd"/>
      <w:r w:rsidRPr="00F81366">
        <w:rPr>
          <w:rFonts w:cs="Arial"/>
        </w:rPr>
        <w:t xml:space="preserve"> </w:t>
      </w:r>
      <w:proofErr w:type="spellStart"/>
      <w:r w:rsidRPr="00F81366">
        <w:rPr>
          <w:rFonts w:cs="Arial"/>
        </w:rPr>
        <w:t>erat</w:t>
      </w:r>
      <w:proofErr w:type="spellEnd"/>
      <w:r w:rsidRPr="00F81366">
        <w:rPr>
          <w:rFonts w:cs="Arial"/>
        </w:rPr>
        <w:t xml:space="preserve">, sed diam </w:t>
      </w:r>
      <w:proofErr w:type="spellStart"/>
      <w:r w:rsidRPr="00F81366">
        <w:rPr>
          <w:rFonts w:cs="Arial"/>
        </w:rPr>
        <w:t>voluptua</w:t>
      </w:r>
      <w:proofErr w:type="spellEnd"/>
      <w:r w:rsidRPr="00F81366">
        <w:rPr>
          <w:rFonts w:cs="Arial"/>
        </w:rPr>
        <w:t xml:space="preserve">. At </w:t>
      </w:r>
      <w:proofErr w:type="spellStart"/>
      <w:r w:rsidRPr="00F81366">
        <w:rPr>
          <w:rFonts w:cs="Arial"/>
        </w:rPr>
        <w:t>vero</w:t>
      </w:r>
      <w:proofErr w:type="spellEnd"/>
      <w:r w:rsidRPr="00F81366">
        <w:rPr>
          <w:rFonts w:cs="Arial"/>
        </w:rPr>
        <w:t xml:space="preserve"> </w:t>
      </w:r>
      <w:proofErr w:type="spellStart"/>
      <w:r w:rsidRPr="00F81366">
        <w:rPr>
          <w:rFonts w:cs="Arial"/>
        </w:rPr>
        <w:t>eos</w:t>
      </w:r>
      <w:proofErr w:type="spellEnd"/>
      <w:r w:rsidRPr="00F81366">
        <w:rPr>
          <w:rFonts w:cs="Arial"/>
        </w:rPr>
        <w:t xml:space="preserve"> et </w:t>
      </w:r>
      <w:proofErr w:type="spellStart"/>
      <w:r w:rsidRPr="00F81366">
        <w:rPr>
          <w:rFonts w:cs="Arial"/>
        </w:rPr>
        <w:t>accusam</w:t>
      </w:r>
      <w:proofErr w:type="spellEnd"/>
      <w:r w:rsidRPr="00F81366">
        <w:rPr>
          <w:rFonts w:cs="Arial"/>
        </w:rPr>
        <w:t xml:space="preserve"> et </w:t>
      </w:r>
      <w:proofErr w:type="spellStart"/>
      <w:r w:rsidRPr="00F81366">
        <w:rPr>
          <w:rFonts w:cs="Arial"/>
        </w:rPr>
        <w:t>justo</w:t>
      </w:r>
      <w:proofErr w:type="spellEnd"/>
      <w:r w:rsidRPr="00F81366">
        <w:rPr>
          <w:rFonts w:cs="Arial"/>
        </w:rPr>
        <w:t xml:space="preserve"> duo </w:t>
      </w:r>
      <w:proofErr w:type="spellStart"/>
      <w:r w:rsidRPr="00F81366">
        <w:rPr>
          <w:rFonts w:cs="Arial"/>
        </w:rPr>
        <w:t>dolores</w:t>
      </w:r>
      <w:proofErr w:type="spellEnd"/>
      <w:r w:rsidRPr="00F81366">
        <w:rPr>
          <w:rFonts w:cs="Arial"/>
        </w:rPr>
        <w:t xml:space="preserve"> et </w:t>
      </w:r>
      <w:proofErr w:type="spellStart"/>
      <w:r w:rsidRPr="00F81366">
        <w:rPr>
          <w:rFonts w:cs="Arial"/>
        </w:rPr>
        <w:t>ea</w:t>
      </w:r>
      <w:proofErr w:type="spellEnd"/>
      <w:r w:rsidRPr="00F81366">
        <w:rPr>
          <w:rFonts w:cs="Arial"/>
        </w:rPr>
        <w:t xml:space="preserve"> </w:t>
      </w:r>
      <w:proofErr w:type="spellStart"/>
      <w:r w:rsidRPr="00F81366">
        <w:rPr>
          <w:rFonts w:cs="Arial"/>
        </w:rPr>
        <w:t>rebum</w:t>
      </w:r>
      <w:proofErr w:type="spellEnd"/>
      <w:r w:rsidRPr="00F81366">
        <w:rPr>
          <w:rFonts w:cs="Arial"/>
        </w:rPr>
        <w:t xml:space="preserve">. Stet </w:t>
      </w:r>
      <w:proofErr w:type="spellStart"/>
      <w:r w:rsidRPr="00F81366">
        <w:rPr>
          <w:rFonts w:cs="Arial"/>
        </w:rPr>
        <w:t>clita</w:t>
      </w:r>
      <w:proofErr w:type="spellEnd"/>
      <w:r w:rsidRPr="00F81366">
        <w:rPr>
          <w:rFonts w:cs="Arial"/>
        </w:rPr>
        <w:t xml:space="preserve"> </w:t>
      </w:r>
      <w:proofErr w:type="spellStart"/>
      <w:r w:rsidRPr="00F81366">
        <w:rPr>
          <w:rFonts w:cs="Arial"/>
        </w:rPr>
        <w:t>kasd</w:t>
      </w:r>
      <w:proofErr w:type="spellEnd"/>
      <w:r w:rsidRPr="00F81366">
        <w:rPr>
          <w:rFonts w:cs="Arial"/>
        </w:rPr>
        <w:t xml:space="preserve"> </w:t>
      </w:r>
      <w:proofErr w:type="spellStart"/>
      <w:r w:rsidRPr="00F81366">
        <w:rPr>
          <w:rFonts w:cs="Arial"/>
        </w:rPr>
        <w:t>gubergren</w:t>
      </w:r>
      <w:proofErr w:type="spellEnd"/>
      <w:r w:rsidRPr="00F81366">
        <w:rPr>
          <w:rFonts w:cs="Arial"/>
        </w:rPr>
        <w:t xml:space="preserve">, no sea </w:t>
      </w:r>
      <w:proofErr w:type="spellStart"/>
      <w:r w:rsidRPr="00F81366">
        <w:rPr>
          <w:rFonts w:cs="Arial"/>
        </w:rPr>
        <w:t>takimata</w:t>
      </w:r>
      <w:proofErr w:type="spellEnd"/>
      <w:r w:rsidRPr="00F81366">
        <w:rPr>
          <w:rFonts w:cs="Arial"/>
        </w:rPr>
        <w:t xml:space="preserve"> </w:t>
      </w:r>
      <w:proofErr w:type="spellStart"/>
      <w:r w:rsidRPr="00F81366">
        <w:rPr>
          <w:rFonts w:cs="Arial"/>
        </w:rPr>
        <w:t>sanctus</w:t>
      </w:r>
      <w:proofErr w:type="spellEnd"/>
      <w:r w:rsidRPr="00F81366">
        <w:rPr>
          <w:rFonts w:cs="Arial"/>
        </w:rPr>
        <w:t xml:space="preserve"> </w:t>
      </w:r>
      <w:proofErr w:type="spellStart"/>
      <w:r w:rsidRPr="00F81366">
        <w:rPr>
          <w:rFonts w:cs="Arial"/>
        </w:rPr>
        <w:t>est</w:t>
      </w:r>
      <w:proofErr w:type="spellEnd"/>
      <w:r w:rsidRPr="00F81366">
        <w:rPr>
          <w:rFonts w:cs="Arial"/>
        </w:rPr>
        <w:t xml:space="preserve"> Lorem ipsum dolor </w:t>
      </w:r>
      <w:proofErr w:type="gramStart"/>
      <w:r w:rsidRPr="00F81366">
        <w:rPr>
          <w:rFonts w:cs="Arial"/>
        </w:rPr>
        <w:t>sit</w:t>
      </w:r>
      <w:proofErr w:type="gramEnd"/>
      <w:r w:rsidRPr="00F81366">
        <w:rPr>
          <w:rFonts w:cs="Arial"/>
        </w:rPr>
        <w:t xml:space="preserve"> </w:t>
      </w:r>
      <w:proofErr w:type="spellStart"/>
      <w:r w:rsidRPr="00F81366">
        <w:rPr>
          <w:rFonts w:cs="Arial"/>
        </w:rPr>
        <w:t>amet</w:t>
      </w:r>
      <w:proofErr w:type="spellEnd"/>
      <w:r w:rsidRPr="00F81366">
        <w:rPr>
          <w:rFonts w:cs="Arial"/>
        </w:rPr>
        <w:t>.</w:t>
      </w:r>
      <w:bookmarkEnd w:id="3"/>
    </w:p>
    <w:p w14:paraId="3C1B975A" w14:textId="6B9AE605" w:rsidR="00E16BF9" w:rsidRPr="00F81366" w:rsidRDefault="00926D08" w:rsidP="00115C08">
      <w:pPr>
        <w:pStyle w:val="FROG22-Image"/>
        <w:rPr>
          <w:rFonts w:cs="Arial"/>
        </w:rPr>
      </w:pPr>
      <w:r w:rsidRPr="00F81366">
        <w:rPr>
          <w:rFonts w:cs="Arial"/>
          <w:noProof/>
        </w:rPr>
        <w:drawing>
          <wp:inline distT="0" distB="0" distL="0" distR="0" wp14:anchorId="056FFDAE" wp14:editId="7959A020">
            <wp:extent cx="1948890" cy="194889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90" cy="19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789D3" w14:textId="7E60F2F1" w:rsidR="00B116E2" w:rsidRPr="00F81366" w:rsidRDefault="00657A2C" w:rsidP="00657A2C">
      <w:pPr>
        <w:pStyle w:val="FROG22-Image-Description"/>
        <w:spacing w:before="288" w:after="288"/>
        <w:rPr>
          <w:rFonts w:cs="Arial"/>
        </w:rPr>
      </w:pPr>
      <w:r w:rsidRPr="00F81366">
        <w:rPr>
          <w:rFonts w:cs="Arial"/>
        </w:rPr>
        <w:t xml:space="preserve">Figure 1. Title of your image. </w:t>
      </w:r>
    </w:p>
    <w:p w14:paraId="2CDC2267" w14:textId="7B9D64F4" w:rsidR="006620DA" w:rsidRPr="00F81366" w:rsidRDefault="00162121" w:rsidP="00832608">
      <w:pPr>
        <w:pStyle w:val="FROG22-H1"/>
        <w:rPr>
          <w:rFonts w:cs="Arial"/>
        </w:rPr>
      </w:pPr>
      <w:r w:rsidRPr="00F81366">
        <w:rPr>
          <w:rFonts w:cs="Arial"/>
        </w:rPr>
        <w:t>Example Heading 1</w:t>
      </w:r>
    </w:p>
    <w:p w14:paraId="35D637C6" w14:textId="0A908E6A" w:rsidR="00AA64BF" w:rsidRPr="00F81366" w:rsidRDefault="00AA64BF" w:rsidP="00AA64BF">
      <w:pPr>
        <w:pStyle w:val="FROG22-Body"/>
        <w:rPr>
          <w:rFonts w:cs="Arial"/>
        </w:rPr>
      </w:pPr>
      <w:r w:rsidRPr="00F81366">
        <w:rPr>
          <w:rFonts w:cs="Arial"/>
        </w:rPr>
        <w:t xml:space="preserve">Here we show you what the other </w:t>
      </w:r>
      <w:r w:rsidR="00EF4E6E" w:rsidRPr="00F81366">
        <w:rPr>
          <w:rFonts w:cs="Arial"/>
        </w:rPr>
        <w:t>headings</w:t>
      </w:r>
      <w:r w:rsidRPr="00F81366">
        <w:rPr>
          <w:rFonts w:cs="Arial"/>
        </w:rPr>
        <w:t xml:space="preserve"> look like.</w:t>
      </w:r>
    </w:p>
    <w:p w14:paraId="6613A912" w14:textId="3084E38C" w:rsidR="00AA64BF" w:rsidRPr="00F81366" w:rsidRDefault="00AA64BF" w:rsidP="00AA64BF">
      <w:pPr>
        <w:pStyle w:val="FROG22-Body"/>
        <w:rPr>
          <w:rFonts w:cs="Arial"/>
        </w:rPr>
      </w:pPr>
      <w:r w:rsidRPr="00F81366">
        <w:rPr>
          <w:rFonts w:cs="Arial"/>
        </w:rPr>
        <w:t xml:space="preserve">Lorem ipsum dolor sit </w:t>
      </w:r>
      <w:proofErr w:type="spellStart"/>
      <w:r w:rsidRPr="00F81366">
        <w:rPr>
          <w:rFonts w:cs="Arial"/>
        </w:rPr>
        <w:t>amet</w:t>
      </w:r>
      <w:proofErr w:type="spellEnd"/>
      <w:r w:rsidRPr="00F81366">
        <w:rPr>
          <w:rFonts w:cs="Arial"/>
        </w:rPr>
        <w:t xml:space="preserve">, </w:t>
      </w:r>
      <w:proofErr w:type="spellStart"/>
      <w:r w:rsidRPr="00F81366">
        <w:rPr>
          <w:rFonts w:cs="Arial"/>
        </w:rPr>
        <w:t>consetetur</w:t>
      </w:r>
      <w:proofErr w:type="spellEnd"/>
      <w:r w:rsidRPr="00F81366">
        <w:rPr>
          <w:rFonts w:cs="Arial"/>
        </w:rPr>
        <w:t xml:space="preserve"> </w:t>
      </w:r>
      <w:proofErr w:type="spellStart"/>
      <w:r w:rsidRPr="00F81366">
        <w:rPr>
          <w:rFonts w:cs="Arial"/>
        </w:rPr>
        <w:t>sadipscing</w:t>
      </w:r>
      <w:proofErr w:type="spellEnd"/>
      <w:r w:rsidRPr="00F81366">
        <w:rPr>
          <w:rFonts w:cs="Arial"/>
        </w:rPr>
        <w:t xml:space="preserve"> </w:t>
      </w:r>
      <w:proofErr w:type="spellStart"/>
      <w:r w:rsidRPr="00F81366">
        <w:rPr>
          <w:rFonts w:cs="Arial"/>
        </w:rPr>
        <w:t>elitr</w:t>
      </w:r>
      <w:proofErr w:type="spellEnd"/>
      <w:r w:rsidRPr="00F81366">
        <w:rPr>
          <w:rFonts w:cs="Arial"/>
        </w:rPr>
        <w:t xml:space="preserve">, sed diam </w:t>
      </w:r>
      <w:proofErr w:type="spellStart"/>
      <w:r w:rsidRPr="00F81366">
        <w:rPr>
          <w:rFonts w:cs="Arial"/>
        </w:rPr>
        <w:t>nonumy</w:t>
      </w:r>
      <w:proofErr w:type="spellEnd"/>
      <w:r w:rsidRPr="00F81366">
        <w:rPr>
          <w:rFonts w:cs="Arial"/>
        </w:rPr>
        <w:t xml:space="preserve"> </w:t>
      </w:r>
      <w:proofErr w:type="spellStart"/>
      <w:r w:rsidRPr="00F81366">
        <w:rPr>
          <w:rFonts w:cs="Arial"/>
        </w:rPr>
        <w:t>eirmod</w:t>
      </w:r>
      <w:proofErr w:type="spellEnd"/>
      <w:r w:rsidRPr="00F81366">
        <w:rPr>
          <w:rFonts w:cs="Arial"/>
        </w:rPr>
        <w:t xml:space="preserve"> </w:t>
      </w:r>
      <w:proofErr w:type="spellStart"/>
      <w:r w:rsidRPr="00F81366">
        <w:rPr>
          <w:rFonts w:cs="Arial"/>
        </w:rPr>
        <w:t>tempor</w:t>
      </w:r>
      <w:proofErr w:type="spellEnd"/>
      <w:r w:rsidRPr="00F81366">
        <w:rPr>
          <w:rFonts w:cs="Arial"/>
        </w:rPr>
        <w:t xml:space="preserve"> </w:t>
      </w:r>
      <w:proofErr w:type="spellStart"/>
      <w:r w:rsidRPr="00F81366">
        <w:rPr>
          <w:rFonts w:cs="Arial"/>
        </w:rPr>
        <w:t>invidunt</w:t>
      </w:r>
      <w:proofErr w:type="spellEnd"/>
      <w:r w:rsidRPr="00F81366">
        <w:rPr>
          <w:rFonts w:cs="Arial"/>
        </w:rPr>
        <w:t xml:space="preserve"> </w:t>
      </w:r>
      <w:proofErr w:type="spellStart"/>
      <w:r w:rsidRPr="00F81366">
        <w:rPr>
          <w:rFonts w:cs="Arial"/>
        </w:rPr>
        <w:t>ut</w:t>
      </w:r>
      <w:proofErr w:type="spellEnd"/>
      <w:r w:rsidRPr="00F81366">
        <w:rPr>
          <w:rFonts w:cs="Arial"/>
        </w:rPr>
        <w:t xml:space="preserve"> labore et dolore magna </w:t>
      </w:r>
      <w:proofErr w:type="spellStart"/>
      <w:r w:rsidRPr="00F81366">
        <w:rPr>
          <w:rFonts w:cs="Arial"/>
        </w:rPr>
        <w:t>aliquyam</w:t>
      </w:r>
      <w:proofErr w:type="spellEnd"/>
      <w:r w:rsidRPr="00F81366">
        <w:rPr>
          <w:rFonts w:cs="Arial"/>
        </w:rPr>
        <w:t xml:space="preserve"> </w:t>
      </w:r>
      <w:proofErr w:type="spellStart"/>
      <w:r w:rsidRPr="00F81366">
        <w:rPr>
          <w:rFonts w:cs="Arial"/>
        </w:rPr>
        <w:t>erat</w:t>
      </w:r>
      <w:proofErr w:type="spellEnd"/>
      <w:r w:rsidRPr="00F81366">
        <w:rPr>
          <w:rFonts w:cs="Arial"/>
        </w:rPr>
        <w:t xml:space="preserve">, sed diam </w:t>
      </w:r>
      <w:proofErr w:type="spellStart"/>
      <w:r w:rsidRPr="00F81366">
        <w:rPr>
          <w:rFonts w:cs="Arial"/>
        </w:rPr>
        <w:t>voluptua</w:t>
      </w:r>
      <w:proofErr w:type="spellEnd"/>
      <w:r w:rsidRPr="00F81366">
        <w:rPr>
          <w:rFonts w:cs="Arial"/>
        </w:rPr>
        <w:t xml:space="preserve">. At </w:t>
      </w:r>
      <w:proofErr w:type="spellStart"/>
      <w:r w:rsidRPr="00F81366">
        <w:rPr>
          <w:rFonts w:cs="Arial"/>
        </w:rPr>
        <w:t>vero</w:t>
      </w:r>
      <w:proofErr w:type="spellEnd"/>
      <w:r w:rsidRPr="00F81366">
        <w:rPr>
          <w:rFonts w:cs="Arial"/>
        </w:rPr>
        <w:t xml:space="preserve"> </w:t>
      </w:r>
      <w:proofErr w:type="spellStart"/>
      <w:r w:rsidRPr="00F81366">
        <w:rPr>
          <w:rFonts w:cs="Arial"/>
        </w:rPr>
        <w:t>eos</w:t>
      </w:r>
      <w:proofErr w:type="spellEnd"/>
      <w:r w:rsidRPr="00F81366">
        <w:rPr>
          <w:rFonts w:cs="Arial"/>
        </w:rPr>
        <w:t xml:space="preserve"> et </w:t>
      </w:r>
      <w:proofErr w:type="spellStart"/>
      <w:r w:rsidRPr="00F81366">
        <w:rPr>
          <w:rFonts w:cs="Arial"/>
        </w:rPr>
        <w:t>accusam</w:t>
      </w:r>
      <w:proofErr w:type="spellEnd"/>
      <w:r w:rsidRPr="00F81366">
        <w:rPr>
          <w:rFonts w:cs="Arial"/>
        </w:rPr>
        <w:t xml:space="preserve"> et </w:t>
      </w:r>
      <w:proofErr w:type="spellStart"/>
      <w:r w:rsidRPr="00F81366">
        <w:rPr>
          <w:rFonts w:cs="Arial"/>
        </w:rPr>
        <w:t>justo</w:t>
      </w:r>
      <w:proofErr w:type="spellEnd"/>
      <w:r w:rsidRPr="00F81366">
        <w:rPr>
          <w:rFonts w:cs="Arial"/>
        </w:rPr>
        <w:t xml:space="preserve"> duo </w:t>
      </w:r>
      <w:proofErr w:type="spellStart"/>
      <w:r w:rsidRPr="00F81366">
        <w:rPr>
          <w:rFonts w:cs="Arial"/>
        </w:rPr>
        <w:t>dolores</w:t>
      </w:r>
      <w:proofErr w:type="spellEnd"/>
      <w:r w:rsidRPr="00F81366">
        <w:rPr>
          <w:rFonts w:cs="Arial"/>
        </w:rPr>
        <w:t xml:space="preserve"> et </w:t>
      </w:r>
      <w:proofErr w:type="spellStart"/>
      <w:r w:rsidRPr="00F81366">
        <w:rPr>
          <w:rFonts w:cs="Arial"/>
        </w:rPr>
        <w:t>ea</w:t>
      </w:r>
      <w:proofErr w:type="spellEnd"/>
      <w:r w:rsidRPr="00F81366">
        <w:rPr>
          <w:rFonts w:cs="Arial"/>
        </w:rPr>
        <w:t xml:space="preserve"> </w:t>
      </w:r>
      <w:proofErr w:type="spellStart"/>
      <w:r w:rsidRPr="00F81366">
        <w:rPr>
          <w:rFonts w:cs="Arial"/>
        </w:rPr>
        <w:t>rebum</w:t>
      </w:r>
      <w:proofErr w:type="spellEnd"/>
      <w:r w:rsidRPr="00F81366">
        <w:rPr>
          <w:rFonts w:cs="Arial"/>
        </w:rPr>
        <w:t xml:space="preserve">. Stet </w:t>
      </w:r>
      <w:proofErr w:type="spellStart"/>
      <w:r w:rsidRPr="00F81366">
        <w:rPr>
          <w:rFonts w:cs="Arial"/>
        </w:rPr>
        <w:t>clita</w:t>
      </w:r>
      <w:proofErr w:type="spellEnd"/>
      <w:r w:rsidRPr="00F81366">
        <w:rPr>
          <w:rFonts w:cs="Arial"/>
        </w:rPr>
        <w:t xml:space="preserve"> </w:t>
      </w:r>
      <w:proofErr w:type="spellStart"/>
      <w:r w:rsidRPr="00F81366">
        <w:rPr>
          <w:rFonts w:cs="Arial"/>
        </w:rPr>
        <w:t>kasd</w:t>
      </w:r>
      <w:proofErr w:type="spellEnd"/>
      <w:r w:rsidRPr="00F81366">
        <w:rPr>
          <w:rFonts w:cs="Arial"/>
        </w:rPr>
        <w:t xml:space="preserve"> </w:t>
      </w:r>
      <w:proofErr w:type="spellStart"/>
      <w:r w:rsidRPr="00F81366">
        <w:rPr>
          <w:rFonts w:cs="Arial"/>
        </w:rPr>
        <w:t>gubergren</w:t>
      </w:r>
      <w:proofErr w:type="spellEnd"/>
      <w:r w:rsidRPr="00F81366">
        <w:rPr>
          <w:rFonts w:cs="Arial"/>
        </w:rPr>
        <w:t xml:space="preserve">, no sea </w:t>
      </w:r>
      <w:proofErr w:type="spellStart"/>
      <w:r w:rsidRPr="00F81366">
        <w:rPr>
          <w:rFonts w:cs="Arial"/>
        </w:rPr>
        <w:t>takimata</w:t>
      </w:r>
      <w:proofErr w:type="spellEnd"/>
      <w:r w:rsidRPr="00F81366">
        <w:rPr>
          <w:rFonts w:cs="Arial"/>
        </w:rPr>
        <w:t xml:space="preserve"> </w:t>
      </w:r>
      <w:proofErr w:type="spellStart"/>
      <w:r w:rsidRPr="00F81366">
        <w:rPr>
          <w:rFonts w:cs="Arial"/>
        </w:rPr>
        <w:t>sanctus</w:t>
      </w:r>
      <w:proofErr w:type="spellEnd"/>
      <w:r w:rsidRPr="00F81366">
        <w:rPr>
          <w:rFonts w:cs="Arial"/>
        </w:rPr>
        <w:t xml:space="preserve"> </w:t>
      </w:r>
      <w:proofErr w:type="spellStart"/>
      <w:r w:rsidRPr="00F81366">
        <w:rPr>
          <w:rFonts w:cs="Arial"/>
        </w:rPr>
        <w:t>est</w:t>
      </w:r>
      <w:proofErr w:type="spellEnd"/>
      <w:r w:rsidRPr="00F81366">
        <w:rPr>
          <w:rFonts w:cs="Arial"/>
        </w:rPr>
        <w:t xml:space="preserve"> Lorem ipsum dolor </w:t>
      </w:r>
      <w:proofErr w:type="gramStart"/>
      <w:r w:rsidRPr="00F81366">
        <w:rPr>
          <w:rFonts w:cs="Arial"/>
        </w:rPr>
        <w:t>sit</w:t>
      </w:r>
      <w:proofErr w:type="gramEnd"/>
      <w:r w:rsidRPr="00F81366">
        <w:rPr>
          <w:rFonts w:cs="Arial"/>
        </w:rPr>
        <w:t xml:space="preserve"> </w:t>
      </w:r>
      <w:proofErr w:type="spellStart"/>
      <w:r w:rsidRPr="00F81366">
        <w:rPr>
          <w:rFonts w:cs="Arial"/>
        </w:rPr>
        <w:t>amet</w:t>
      </w:r>
      <w:proofErr w:type="spellEnd"/>
      <w:r w:rsidRPr="00F81366">
        <w:rPr>
          <w:rFonts w:cs="Arial"/>
        </w:rPr>
        <w:t>. Lorem ipsum dolor and so on</w:t>
      </w:r>
      <w:r w:rsidRPr="00F81366">
        <w:rPr>
          <w:rStyle w:val="Funotenzeichen"/>
          <w:rFonts w:cs="Arial"/>
        </w:rPr>
        <w:footnoteReference w:id="2"/>
      </w:r>
      <w:r w:rsidRPr="00F81366">
        <w:rPr>
          <w:rFonts w:cs="Arial"/>
        </w:rPr>
        <w:t>.</w:t>
      </w:r>
    </w:p>
    <w:p w14:paraId="729D7EE4" w14:textId="62E696B8" w:rsidR="006620DA" w:rsidRPr="00F81366" w:rsidRDefault="00167A59" w:rsidP="00A147F9">
      <w:pPr>
        <w:pStyle w:val="FROG22-H2"/>
        <w:rPr>
          <w:rFonts w:cs="Arial"/>
        </w:rPr>
      </w:pPr>
      <w:r w:rsidRPr="00F81366">
        <w:rPr>
          <w:rFonts w:cs="Arial"/>
        </w:rPr>
        <w:t>Example Heading 2</w:t>
      </w:r>
    </w:p>
    <w:p w14:paraId="748C3D25" w14:textId="7966DA84" w:rsidR="006620DA" w:rsidRPr="00F81366" w:rsidRDefault="008F1A43" w:rsidP="001F41F0">
      <w:pPr>
        <w:pStyle w:val="FROG22-Body"/>
        <w:rPr>
          <w:rFonts w:cs="Arial"/>
        </w:rPr>
      </w:pPr>
      <w:r w:rsidRPr="00F81366">
        <w:rPr>
          <w:rFonts w:cs="Arial"/>
        </w:rPr>
        <w:t>More amazing text.</w:t>
      </w:r>
    </w:p>
    <w:p w14:paraId="4312AC7A" w14:textId="449A14E5" w:rsidR="006620DA" w:rsidRPr="00F81366" w:rsidRDefault="0048638D" w:rsidP="00A147F9">
      <w:pPr>
        <w:pStyle w:val="FROG22-H3"/>
        <w:rPr>
          <w:rFonts w:cs="Arial"/>
        </w:rPr>
      </w:pPr>
      <w:bookmarkStart w:id="4" w:name="G_Magic"/>
      <w:bookmarkEnd w:id="4"/>
      <w:r w:rsidRPr="00F81366">
        <w:rPr>
          <w:rFonts w:cs="Arial"/>
        </w:rPr>
        <w:t>Example Heading 3</w:t>
      </w:r>
    </w:p>
    <w:p w14:paraId="3BE50179" w14:textId="77777777" w:rsidR="00C0756D" w:rsidRPr="00F81366" w:rsidRDefault="00C0756D" w:rsidP="003F5D29">
      <w:pPr>
        <w:pStyle w:val="FROG22-Body"/>
        <w:rPr>
          <w:rFonts w:cs="Arial"/>
          <w:b/>
          <w:bCs/>
          <w:iCs/>
        </w:rPr>
      </w:pPr>
      <w:r w:rsidRPr="00F81366">
        <w:rPr>
          <w:rFonts w:cs="Arial"/>
        </w:rPr>
        <w:t>Please do not use numbers in your headings.</w:t>
      </w:r>
    </w:p>
    <w:p w14:paraId="5E4BC780" w14:textId="2E165FB6" w:rsidR="006620DA" w:rsidRPr="00F81366" w:rsidRDefault="00C0756D" w:rsidP="00C0756D">
      <w:pPr>
        <w:pStyle w:val="FROG22-H1"/>
        <w:rPr>
          <w:rFonts w:cs="Arial"/>
        </w:rPr>
      </w:pPr>
      <w:r w:rsidRPr="00F81366">
        <w:rPr>
          <w:rFonts w:cs="Arial"/>
        </w:rPr>
        <w:lastRenderedPageBreak/>
        <w:t>Acknowledgments</w:t>
      </w:r>
    </w:p>
    <w:p w14:paraId="66163141" w14:textId="0852378A" w:rsidR="005D2310" w:rsidRPr="00F81366" w:rsidRDefault="005D2310" w:rsidP="001F41F0">
      <w:pPr>
        <w:pStyle w:val="FROG22-Body"/>
        <w:rPr>
          <w:rFonts w:cs="Arial"/>
        </w:rPr>
      </w:pPr>
      <w:r w:rsidRPr="00F81366">
        <w:rPr>
          <w:rFonts w:cs="Arial"/>
        </w:rPr>
        <w:t>Feel free to add some acknowledgments at the end of the article.</w:t>
      </w:r>
    </w:p>
    <w:p w14:paraId="55294F92" w14:textId="1B369CF5" w:rsidR="007F1710" w:rsidRPr="00F81366" w:rsidRDefault="007F1710" w:rsidP="007F1710">
      <w:pPr>
        <w:pStyle w:val="FROG22-H1"/>
        <w:rPr>
          <w:rFonts w:cs="Arial"/>
        </w:rPr>
      </w:pPr>
      <w:r w:rsidRPr="00F81366">
        <w:rPr>
          <w:rFonts w:cs="Arial"/>
        </w:rPr>
        <w:t>About the Author</w:t>
      </w:r>
    </w:p>
    <w:p w14:paraId="74E2CB97" w14:textId="53E03BBB" w:rsidR="00672312" w:rsidRPr="00F81366" w:rsidRDefault="00B906C7" w:rsidP="003F5D29">
      <w:pPr>
        <w:pStyle w:val="FROG22-Body"/>
        <w:rPr>
          <w:rFonts w:cs="Arial"/>
          <w:shd w:val="clear" w:color="auto" w:fill="FFFFFF"/>
        </w:rPr>
      </w:pPr>
      <w:bookmarkStart w:id="5" w:name="Biblio"/>
      <w:bookmarkStart w:id="6" w:name="_Toc101618895"/>
      <w:r w:rsidRPr="00F81366">
        <w:rPr>
          <w:rFonts w:cs="Arial"/>
        </w:rPr>
        <w:t>A short biography of all authors will be published at the end of the anthology.</w:t>
      </w:r>
      <w:r w:rsidR="003D6B99" w:rsidRPr="00F81366">
        <w:rPr>
          <w:rFonts w:cs="Arial"/>
        </w:rPr>
        <w:t xml:space="preserve"> </w:t>
      </w:r>
      <w:r w:rsidRPr="00F81366">
        <w:rPr>
          <w:rFonts w:cs="Arial"/>
          <w:shd w:val="clear" w:color="auto" w:fill="FFFFFF"/>
        </w:rPr>
        <w:t>Please insert here the short bios of ALL AUTHORS – 100 words maximum per author. Please be sure to keep to the maximum word count.</w:t>
      </w:r>
      <w:r w:rsidR="00574E9E" w:rsidRPr="00F81366">
        <w:rPr>
          <w:rFonts w:cs="Arial"/>
          <w:shd w:val="clear" w:color="auto" w:fill="FFFFFF"/>
        </w:rPr>
        <w:t xml:space="preserve"> </w:t>
      </w:r>
      <w:r w:rsidRPr="00F81366">
        <w:rPr>
          <w:rFonts w:cs="Arial"/>
          <w:shd w:val="clear" w:color="auto" w:fill="FFFFFF"/>
        </w:rPr>
        <w:t>Please begin your biography with your name</w:t>
      </w:r>
      <w:r w:rsidR="00574E9E" w:rsidRPr="00F81366">
        <w:rPr>
          <w:rFonts w:cs="Arial"/>
          <w:shd w:val="clear" w:color="auto" w:fill="FFFFFF"/>
        </w:rPr>
        <w:t xml:space="preserve"> in capital letters</w:t>
      </w:r>
      <w:r w:rsidRPr="00F81366">
        <w:rPr>
          <w:rFonts w:cs="Arial"/>
          <w:shd w:val="clear" w:color="auto" w:fill="FFFFFF"/>
        </w:rPr>
        <w:t xml:space="preserve"> (without </w:t>
      </w:r>
      <w:r w:rsidR="00574E9E" w:rsidRPr="00F81366">
        <w:rPr>
          <w:rFonts w:cs="Arial"/>
          <w:shd w:val="clear" w:color="auto" w:fill="FFFFFF"/>
        </w:rPr>
        <w:t xml:space="preserve">academic </w:t>
      </w:r>
      <w:r w:rsidRPr="00F81366">
        <w:rPr>
          <w:rFonts w:cs="Arial"/>
          <w:shd w:val="clear" w:color="auto" w:fill="FFFFFF"/>
        </w:rPr>
        <w:t>titles) and write the short bio in full sentences.</w:t>
      </w:r>
    </w:p>
    <w:p w14:paraId="638A590F" w14:textId="77777777" w:rsidR="003F5D29" w:rsidRPr="00F81366" w:rsidRDefault="00B906C7" w:rsidP="003F5D29">
      <w:pPr>
        <w:pStyle w:val="FROG22-Body"/>
        <w:rPr>
          <w:rFonts w:cs="Arial"/>
          <w:shd w:val="clear" w:color="auto" w:fill="FFFFFF"/>
        </w:rPr>
      </w:pPr>
      <w:r w:rsidRPr="00F81366">
        <w:rPr>
          <w:rFonts w:cs="Arial"/>
          <w:shd w:val="clear" w:color="auto" w:fill="FFFFFF"/>
        </w:rPr>
        <w:t>At the end of your short bio, you can optionally include ONE weblink or social media profile (or handle) that you want to feature.</w:t>
      </w:r>
    </w:p>
    <w:p w14:paraId="4735750E" w14:textId="4D877914" w:rsidR="00D77E23" w:rsidRPr="00F81366" w:rsidRDefault="00D77E23" w:rsidP="003F5D29">
      <w:pPr>
        <w:pStyle w:val="FROG22-Body"/>
        <w:rPr>
          <w:rFonts w:cs="Arial"/>
          <w:shd w:val="clear" w:color="auto" w:fill="FFFFFF"/>
        </w:rPr>
      </w:pPr>
      <w:r w:rsidRPr="00F81366">
        <w:rPr>
          <w:rFonts w:cs="Arial"/>
          <w:shd w:val="clear" w:color="auto" w:fill="FFFFFF"/>
        </w:rPr>
        <w:t>Example:</w:t>
      </w:r>
      <w:r w:rsidR="00B906C7" w:rsidRPr="00F81366">
        <w:rPr>
          <w:rFonts w:cs="Arial"/>
        </w:rPr>
        <w:br/>
      </w:r>
      <w:r w:rsidR="00B906C7" w:rsidRPr="00F81366">
        <w:rPr>
          <w:rFonts w:cs="Arial"/>
        </w:rPr>
        <w:br/>
      </w:r>
      <w:r w:rsidR="00574E9E" w:rsidRPr="00F81366">
        <w:rPr>
          <w:rFonts w:cs="Arial"/>
        </w:rPr>
        <w:t>NATALIE DENK</w:t>
      </w:r>
      <w:r w:rsidR="00B906C7" w:rsidRPr="00F81366">
        <w:rPr>
          <w:rFonts w:cs="Arial"/>
        </w:rPr>
        <w:t xml:space="preserve"> has Master’s degrees in Educational Science and Game Studies. Her research focuses on Game-based Education, Educational Game Design, and the gender dimension of digital gaming culture. Since 2014 she has been involved in several national and international research projects at University of </w:t>
      </w:r>
      <w:proofErr w:type="spellStart"/>
      <w:r w:rsidR="00B906C7" w:rsidRPr="00F81366">
        <w:rPr>
          <w:rFonts w:cs="Arial"/>
        </w:rPr>
        <w:t>Krems’</w:t>
      </w:r>
      <w:proofErr w:type="spellEnd"/>
      <w:r w:rsidR="00B906C7" w:rsidRPr="00F81366">
        <w:rPr>
          <w:rFonts w:cs="Arial"/>
        </w:rPr>
        <w:t xml:space="preserve"> Center for Applied Game Studies, acting as Head of Center since July 2019.</w:t>
      </w:r>
    </w:p>
    <w:p w14:paraId="3FC55B18" w14:textId="3C7C4682" w:rsidR="00B906C7" w:rsidRPr="00F81366" w:rsidRDefault="00D77E23" w:rsidP="00B906C7">
      <w:pPr>
        <w:pStyle w:val="FROG22-Abstract"/>
        <w:rPr>
          <w:rFonts w:cs="Arial"/>
          <w:b/>
          <w:bCs/>
          <w:shd w:val="clear" w:color="auto" w:fill="FFFFFF"/>
          <w:lang w:eastAsia="en-GB"/>
        </w:rPr>
      </w:pPr>
      <w:r w:rsidRPr="00F81366">
        <w:rPr>
          <w:rFonts w:cs="Arial"/>
          <w:shd w:val="clear" w:color="auto" w:fill="FFFFFF"/>
          <w:lang w:eastAsia="en-GB"/>
        </w:rPr>
        <w:t>Twitter:</w:t>
      </w:r>
      <w:r w:rsidR="00B906C7" w:rsidRPr="00F81366">
        <w:rPr>
          <w:rFonts w:cs="Arial"/>
          <w:shd w:val="clear" w:color="auto" w:fill="FFFFFF"/>
          <w:lang w:eastAsia="en-GB"/>
        </w:rPr>
        <w:t xml:space="preserve"> @Natalie_Denk</w:t>
      </w:r>
    </w:p>
    <w:p w14:paraId="13218790" w14:textId="66AAC145" w:rsidR="006620DA" w:rsidRPr="00F81366" w:rsidRDefault="006620DA" w:rsidP="00B906C7">
      <w:pPr>
        <w:pStyle w:val="FROG22-H1"/>
        <w:rPr>
          <w:rFonts w:cs="Arial"/>
        </w:rPr>
      </w:pPr>
      <w:r w:rsidRPr="00F81366">
        <w:rPr>
          <w:rFonts w:cs="Arial"/>
        </w:rPr>
        <w:t>References</w:t>
      </w:r>
      <w:bookmarkEnd w:id="5"/>
      <w:bookmarkEnd w:id="6"/>
    </w:p>
    <w:p w14:paraId="397DE8EC" w14:textId="1C781AE9" w:rsidR="00EB1CB4" w:rsidRPr="00F81366" w:rsidRDefault="00EB1CB4" w:rsidP="00EB1CB4">
      <w:pPr>
        <w:pStyle w:val="FROG22-Bibliography"/>
        <w:rPr>
          <w:rFonts w:cs="Arial"/>
        </w:rPr>
      </w:pPr>
      <w:r w:rsidRPr="00F81366">
        <w:rPr>
          <w:rFonts w:cs="Arial"/>
        </w:rPr>
        <w:t xml:space="preserve">Please style your list of references in this format. </w:t>
      </w:r>
      <w:r w:rsidR="00463ADA" w:rsidRPr="00F81366">
        <w:rPr>
          <w:rFonts w:cs="Arial"/>
        </w:rPr>
        <w:t>To do justice to the interdisciplinary nature of our field (and in line with the “freedom”-dimension of this year’s conference), you are free to choose between MLA, APA, Chicago, Harvard (see Guidelines)</w:t>
      </w:r>
      <w:r w:rsidRPr="00F81366">
        <w:rPr>
          <w:rFonts w:cs="Arial"/>
        </w:rPr>
        <w:t xml:space="preserve">. Don’t use bullet points </w:t>
      </w:r>
      <w:r w:rsidR="0098451C" w:rsidRPr="00F81366">
        <w:rPr>
          <w:rFonts w:cs="Arial"/>
        </w:rPr>
        <w:t>in the references list</w:t>
      </w:r>
      <w:r w:rsidRPr="00F81366">
        <w:rPr>
          <w:rFonts w:cs="Arial"/>
        </w:rPr>
        <w:t>.</w:t>
      </w:r>
      <w:r w:rsidR="00841F3E" w:rsidRPr="00F81366">
        <w:rPr>
          <w:rFonts w:cs="Arial"/>
        </w:rPr>
        <w:t xml:space="preserve"> </w:t>
      </w:r>
      <w:r w:rsidRPr="00F81366">
        <w:rPr>
          <w:rFonts w:cs="Arial"/>
        </w:rPr>
        <w:t>Just separate the references with a break.</w:t>
      </w:r>
    </w:p>
    <w:p w14:paraId="714DD761" w14:textId="77777777" w:rsidR="00BF42D8" w:rsidRPr="00F81366" w:rsidRDefault="00BF42D8" w:rsidP="00ED3C7C">
      <w:pPr>
        <w:pStyle w:val="FROG22-Bibliography"/>
        <w:rPr>
          <w:rFonts w:cs="Arial"/>
        </w:rPr>
      </w:pPr>
      <w:r w:rsidRPr="00F81366">
        <w:rPr>
          <w:rFonts w:cs="Arial"/>
        </w:rPr>
        <w:t>Huizinga, J. (1936). In the shadow of tomorrow. Norton &amp; Company.</w:t>
      </w:r>
    </w:p>
    <w:p w14:paraId="524C9FA5" w14:textId="10620F68" w:rsidR="00BF42D8" w:rsidRPr="00F81366" w:rsidRDefault="00BF42D8" w:rsidP="00ED3C7C">
      <w:pPr>
        <w:pStyle w:val="FROG22-Bibliography"/>
        <w:rPr>
          <w:rFonts w:cs="Arial"/>
        </w:rPr>
      </w:pPr>
      <w:r w:rsidRPr="00F81366">
        <w:rPr>
          <w:rFonts w:cs="Arial"/>
        </w:rPr>
        <w:t>Huizinga, J. (2002</w:t>
      </w:r>
      <w:r w:rsidR="004B0576" w:rsidRPr="00F81366">
        <w:rPr>
          <w:rFonts w:cs="Arial"/>
        </w:rPr>
        <w:t xml:space="preserve"> [1938]</w:t>
      </w:r>
      <w:r w:rsidRPr="00F81366">
        <w:rPr>
          <w:rFonts w:cs="Arial"/>
        </w:rPr>
        <w:t>). Homo Ludens—A Study of the Play-Element in Cultur</w:t>
      </w:r>
      <w:r w:rsidR="0077423C" w:rsidRPr="00F81366">
        <w:rPr>
          <w:rFonts w:cs="Arial"/>
        </w:rPr>
        <w:t>e</w:t>
      </w:r>
      <w:r w:rsidRPr="00F81366">
        <w:rPr>
          <w:rFonts w:cs="Arial"/>
        </w:rPr>
        <w:t>. Routledge.</w:t>
      </w:r>
    </w:p>
    <w:p w14:paraId="0529A6B6" w14:textId="77777777" w:rsidR="00A23A36" w:rsidRPr="00F81366" w:rsidRDefault="00A23A36" w:rsidP="00ED3C7C">
      <w:pPr>
        <w:pStyle w:val="FROG22-Bibliography"/>
        <w:rPr>
          <w:rFonts w:cs="Arial"/>
        </w:rPr>
      </w:pPr>
      <w:r w:rsidRPr="00F81366">
        <w:rPr>
          <w:rFonts w:cs="Arial"/>
        </w:rPr>
        <w:t xml:space="preserve">Juul, J. (2009). The magic circle and the puzzle piece. In S. Guenzel, J. Juul, &amp; D. Mersch (Eds.), Conference Proceedings of The Philosophy of Computer Games 2008 (pp. 56–67). </w:t>
      </w:r>
    </w:p>
    <w:p w14:paraId="0D8DF629" w14:textId="45BB4776" w:rsidR="00BF42D8" w:rsidRPr="00F81366" w:rsidRDefault="00BF42D8" w:rsidP="00CC6FE6">
      <w:pPr>
        <w:pStyle w:val="FROG22-Bibliography"/>
        <w:rPr>
          <w:rFonts w:cs="Arial"/>
        </w:rPr>
      </w:pPr>
      <w:r w:rsidRPr="00F81366">
        <w:rPr>
          <w:rFonts w:cs="Arial"/>
        </w:rPr>
        <w:t>Lehdonvirta, V. (2010). Virtual worlds don’t exist: Questioning the dichotomous approach in MMO studies.</w:t>
      </w:r>
    </w:p>
    <w:p w14:paraId="7E8082CE" w14:textId="3B793C47" w:rsidR="00A3563B" w:rsidRPr="00F81366" w:rsidRDefault="00BF42D8" w:rsidP="00ED3C7C">
      <w:pPr>
        <w:pStyle w:val="FROG22-Bibliography"/>
        <w:rPr>
          <w:rFonts w:cs="Arial"/>
        </w:rPr>
      </w:pPr>
      <w:r w:rsidRPr="00F81366">
        <w:rPr>
          <w:rFonts w:cs="Arial"/>
        </w:rPr>
        <w:t>Zimmerman, E. (2012). Jerked around by the magic circle-clearing the air ten years later. Gamasutra - The Art &amp; Business of Making Games. https://www.gamasutra.com/view/feature/6696/jerked_around_by_the_magic_circle_.php</w:t>
      </w:r>
    </w:p>
    <w:sectPr w:rsidR="00A3563B" w:rsidRPr="00F81366" w:rsidSect="00F81366">
      <w:headerReference w:type="default" r:id="rId9"/>
      <w:footerReference w:type="even" r:id="rId10"/>
      <w:footerReference w:type="default" r:id="rId11"/>
      <w:footerReference w:type="first" r:id="rId12"/>
      <w:pgSz w:w="11906" w:h="16838" w:code="9"/>
      <w:pgMar w:top="1134" w:right="1021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AA258B" w14:textId="77777777" w:rsidR="007226AF" w:rsidRDefault="007226AF" w:rsidP="00810D8B">
      <w:pPr>
        <w:spacing w:before="0"/>
      </w:pPr>
      <w:r>
        <w:separator/>
      </w:r>
    </w:p>
  </w:endnote>
  <w:endnote w:type="continuationSeparator" w:id="0">
    <w:p w14:paraId="05901B35" w14:textId="77777777" w:rsidR="007226AF" w:rsidRDefault="007226AF" w:rsidP="00810D8B">
      <w:pPr>
        <w:spacing w:before="0"/>
      </w:pPr>
      <w:r>
        <w:continuationSeparator/>
      </w:r>
    </w:p>
  </w:endnote>
  <w:endnote w:type="continuationNotice" w:id="1">
    <w:p w14:paraId="69E3954B" w14:textId="77777777" w:rsidR="007226AF" w:rsidRDefault="007226AF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28D444D1-2FDD-4ABD-9406-4427831254EA}"/>
    <w:embedBold r:id="rId2" w:fontKey="{DF1B94F5-DBF0-4888-825F-52827858C0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63FC5DC-755E-4018-80E5-7DF8BB7D1B60}"/>
    <w:embedBold r:id="rId4" w:fontKey="{52DF566E-2A36-43B5-9815-AAD6748FB688}"/>
    <w:embedBoldItalic r:id="rId5" w:fontKey="{93F3C233-9989-41E9-9783-91468742C42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0B0EC61A-CE0E-4070-8CD6-CE45CCA08D5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E74873DC-EDA5-4F56-8554-F32A4D18D94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43DF897D-2CD8-4FCD-BAC7-480EC926993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32B7B27F-F91A-43CE-A8FF-65FB93375CA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BF79B179-9352-4534-A503-167580AAD726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Bold r:id="rId11" w:fontKey="{0DE98559-5F36-4697-89A1-6203949CBD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C0CEC8C9-A34C-41C6-9D27-163E0B3BA259}"/>
    <w:embedBold r:id="rId13" w:fontKey="{3B8DC3DC-8B6D-46D6-86F5-7598A81295BA}"/>
    <w:embedBoldItalic r:id="rId14" w:fontKey="{9143E4C7-4CCE-4C16-BA9C-F6A2CA8CC17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5" w:fontKey="{C62F1632-B5BD-4FFD-934B-E8FD591CC0D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70554521"/>
      <w:docPartObj>
        <w:docPartGallery w:val="Page Numbers (Bottom of Page)"/>
        <w:docPartUnique/>
      </w:docPartObj>
    </w:sdtPr>
    <w:sdtEndPr>
      <w:rPr>
        <w:rFonts w:ascii="Times New Roman" w:hAnsi="Times New Roman"/>
        <w:noProof/>
      </w:rPr>
    </w:sdtEndPr>
    <w:sdtContent>
      <w:p w14:paraId="71DB2BB4" w14:textId="4F18FE89" w:rsidR="00964024" w:rsidRPr="00BC483B" w:rsidRDefault="00964024" w:rsidP="00BC483B">
        <w:pPr>
          <w:pStyle w:val="Fuzeile"/>
          <w:jc w:val="center"/>
          <w:rPr>
            <w:sz w:val="20"/>
            <w:szCs w:val="20"/>
          </w:rPr>
        </w:pPr>
        <w:r w:rsidRPr="00233EE2">
          <w:rPr>
            <w:rFonts w:ascii="Times New Roman" w:hAnsi="Times New Roman"/>
            <w:sz w:val="20"/>
            <w:szCs w:val="20"/>
          </w:rPr>
          <w:fldChar w:fldCharType="begin"/>
        </w:r>
        <w:r w:rsidRPr="00233EE2">
          <w:rPr>
            <w:rFonts w:ascii="Times New Roman" w:hAnsi="Times New Roman"/>
            <w:sz w:val="20"/>
            <w:szCs w:val="20"/>
          </w:rPr>
          <w:instrText xml:space="preserve"> PAGE   \* MERGEFORMAT </w:instrText>
        </w:r>
        <w:r w:rsidRPr="00233EE2">
          <w:rPr>
            <w:rFonts w:ascii="Times New Roman" w:hAnsi="Times New Roman"/>
            <w:sz w:val="20"/>
            <w:szCs w:val="20"/>
          </w:rPr>
          <w:fldChar w:fldCharType="separate"/>
        </w:r>
        <w:r w:rsidRPr="00233EE2">
          <w:rPr>
            <w:rFonts w:ascii="Times New Roman" w:hAnsi="Times New Roman"/>
            <w:noProof/>
            <w:sz w:val="20"/>
            <w:szCs w:val="20"/>
          </w:rPr>
          <w:t>2</w:t>
        </w:r>
        <w:r w:rsidRPr="00233EE2">
          <w:rPr>
            <w:rFonts w:ascii="Times New Roman" w:hAnsi="Times New Roman"/>
            <w:noProof/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1398399467"/>
      <w:docPartObj>
        <w:docPartGallery w:val="Page Numbers (Bottom of Page)"/>
        <w:docPartUnique/>
      </w:docPartObj>
    </w:sdtPr>
    <w:sdtEndPr>
      <w:rPr>
        <w:rFonts w:ascii="Times New Roman" w:hAnsi="Times New Roman"/>
        <w:noProof/>
      </w:rPr>
    </w:sdtEndPr>
    <w:sdtContent>
      <w:p w14:paraId="1DDC523E" w14:textId="77777777" w:rsidR="00917BF5" w:rsidRPr="00233EE2" w:rsidRDefault="00BC483B" w:rsidP="00BC483B">
        <w:pPr>
          <w:pStyle w:val="Fuzeile"/>
          <w:jc w:val="center"/>
          <w:rPr>
            <w:rFonts w:ascii="Times New Roman" w:hAnsi="Times New Roman"/>
            <w:sz w:val="20"/>
            <w:szCs w:val="20"/>
          </w:rPr>
        </w:pPr>
        <w:r w:rsidRPr="00233EE2">
          <w:rPr>
            <w:rFonts w:ascii="Times New Roman" w:hAnsi="Times New Roman"/>
            <w:sz w:val="20"/>
            <w:szCs w:val="20"/>
          </w:rPr>
          <w:fldChar w:fldCharType="begin"/>
        </w:r>
        <w:r w:rsidRPr="00233EE2">
          <w:rPr>
            <w:rFonts w:ascii="Times New Roman" w:hAnsi="Times New Roman"/>
            <w:sz w:val="20"/>
            <w:szCs w:val="20"/>
          </w:rPr>
          <w:instrText xml:space="preserve"> PAGE   \* MERGEFORMAT </w:instrText>
        </w:r>
        <w:r w:rsidRPr="00233EE2">
          <w:rPr>
            <w:rFonts w:ascii="Times New Roman" w:hAnsi="Times New Roman"/>
            <w:sz w:val="20"/>
            <w:szCs w:val="20"/>
          </w:rPr>
          <w:fldChar w:fldCharType="separate"/>
        </w:r>
        <w:r w:rsidRPr="00233EE2">
          <w:rPr>
            <w:rFonts w:ascii="Times New Roman" w:hAnsi="Times New Roman"/>
            <w:sz w:val="20"/>
            <w:szCs w:val="20"/>
          </w:rPr>
          <w:t>2</w:t>
        </w:r>
        <w:r w:rsidRPr="00233EE2">
          <w:rPr>
            <w:rFonts w:ascii="Times New Roman" w:hAnsi="Times New Roman"/>
            <w:noProof/>
            <w:sz w:val="20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-1153602363"/>
      <w:docPartObj>
        <w:docPartGallery w:val="Page Numbers (Bottom of Page)"/>
        <w:docPartUnique/>
      </w:docPartObj>
    </w:sdtPr>
    <w:sdtEndPr>
      <w:rPr>
        <w:rFonts w:ascii="Times New Roman" w:hAnsi="Times New Roman"/>
        <w:noProof/>
      </w:rPr>
    </w:sdtEndPr>
    <w:sdtContent>
      <w:p w14:paraId="7C698099" w14:textId="69B798F3" w:rsidR="007D0AD3" w:rsidRPr="007D0AD3" w:rsidRDefault="007D0AD3" w:rsidP="007D0AD3">
        <w:pPr>
          <w:pStyle w:val="Fuzeile"/>
          <w:jc w:val="center"/>
          <w:rPr>
            <w:sz w:val="20"/>
            <w:szCs w:val="20"/>
          </w:rPr>
        </w:pPr>
        <w:r w:rsidRPr="008475DD">
          <w:rPr>
            <w:sz w:val="20"/>
            <w:szCs w:val="20"/>
          </w:rPr>
          <w:fldChar w:fldCharType="begin"/>
        </w:r>
        <w:r w:rsidRPr="008475DD">
          <w:rPr>
            <w:sz w:val="20"/>
            <w:szCs w:val="20"/>
          </w:rPr>
          <w:instrText xml:space="preserve"> PAGE   \* MERGEFORMAT </w:instrText>
        </w:r>
        <w:r w:rsidRPr="008475DD">
          <w:rPr>
            <w:sz w:val="20"/>
            <w:szCs w:val="20"/>
          </w:rPr>
          <w:fldChar w:fldCharType="separate"/>
        </w:r>
        <w:r>
          <w:rPr>
            <w:sz w:val="20"/>
            <w:szCs w:val="20"/>
          </w:rPr>
          <w:t>2</w:t>
        </w:r>
        <w:r w:rsidRPr="008475DD">
          <w:rPr>
            <w:noProof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CBDEB" w14:textId="77777777" w:rsidR="007226AF" w:rsidRDefault="007226AF" w:rsidP="00DA1677">
      <w:pPr>
        <w:spacing w:before="0"/>
        <w:ind w:left="567" w:right="567" w:firstLine="0"/>
      </w:pPr>
      <w:r>
        <w:separator/>
      </w:r>
    </w:p>
  </w:footnote>
  <w:footnote w:type="continuationSeparator" w:id="0">
    <w:p w14:paraId="1D3E9A63" w14:textId="77777777" w:rsidR="007226AF" w:rsidRDefault="007226AF" w:rsidP="00810D8B">
      <w:pPr>
        <w:spacing w:before="0"/>
      </w:pPr>
      <w:r>
        <w:continuationSeparator/>
      </w:r>
    </w:p>
  </w:footnote>
  <w:footnote w:type="continuationNotice" w:id="1">
    <w:p w14:paraId="1FAC1FF2" w14:textId="77777777" w:rsidR="007226AF" w:rsidRDefault="007226AF">
      <w:pPr>
        <w:spacing w:before="0"/>
      </w:pPr>
    </w:p>
  </w:footnote>
  <w:footnote w:id="2">
    <w:p w14:paraId="751A2FD2" w14:textId="1B7D978D" w:rsidR="00AA64BF" w:rsidRPr="00AA64BF" w:rsidRDefault="00AA64BF" w:rsidP="00AA64BF">
      <w:pPr>
        <w:pStyle w:val="FROG22-Footnotes"/>
        <w:rPr>
          <w:lang w:val="en-GB"/>
        </w:rPr>
      </w:pPr>
      <w:r>
        <w:rPr>
          <w:rStyle w:val="Funotenzeichen"/>
        </w:rPr>
        <w:footnoteRef/>
      </w:r>
      <w:r w:rsidRPr="00AA64BF">
        <w:rPr>
          <w:lang w:val="en-GB"/>
        </w:rPr>
        <w:t xml:space="preserve"> </w:t>
      </w:r>
      <w:r>
        <w:rPr>
          <w:lang w:val="en-GB"/>
        </w:rPr>
        <w:t>Please feel free to use footnotes and style them like this.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D803D" w14:textId="702EEF20" w:rsidR="00600C27" w:rsidRPr="00A94D94" w:rsidRDefault="00600C27" w:rsidP="00600C27">
    <w:pPr>
      <w:pStyle w:val="Kopfzeile"/>
      <w:jc w:val="center"/>
      <w:rPr>
        <w:sz w:val="16"/>
        <w:szCs w:val="16"/>
        <w:lang w:val="en-US"/>
      </w:rPr>
    </w:pPr>
  </w:p>
  <w:p w14:paraId="7227049A" w14:textId="77777777" w:rsidR="00145EFD" w:rsidRDefault="00145EFD" w:rsidP="00600C27">
    <w:pPr>
      <w:pStyle w:val="Kopfzeile"/>
      <w:jc w:val="center"/>
      <w:rPr>
        <w:lang w:val="en-US"/>
      </w:rPr>
    </w:pPr>
  </w:p>
  <w:p w14:paraId="3FD8F788" w14:textId="77777777" w:rsidR="00A94D94" w:rsidRPr="00600C27" w:rsidRDefault="00A94D94" w:rsidP="00600C27">
    <w:pPr>
      <w:pStyle w:val="Kopfzeile"/>
      <w:jc w:val="cent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FFFFFFFF"/>
    <w:lvl w:ilvl="0" w:tplc="FFFFFFFF">
      <w:start w:val="1"/>
      <w:numFmt w:val="bullet"/>
      <w:lvlText w:val="○"/>
      <w:lvlJc w:val="left"/>
      <w:pPr>
        <w:ind w:left="720" w:hanging="360"/>
      </w:pPr>
      <w:rPr>
        <w:rFonts w:ascii="Bookman Old Style" w:hAnsi="Bookman Old Style" w:cs="Bookman Old Style"/>
        <w:b w:val="0"/>
        <w:bCs w:val="0"/>
        <w:i w:val="0"/>
        <w:iCs w:val="0"/>
        <w:sz w:val="22"/>
        <w:szCs w:val="22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FE7BC7"/>
    <w:multiLevelType w:val="multilevel"/>
    <w:tmpl w:val="CBB81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EB57C7"/>
    <w:multiLevelType w:val="hybridMultilevel"/>
    <w:tmpl w:val="492A65E0"/>
    <w:lvl w:ilvl="0" w:tplc="99E2F4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BE1CC1"/>
    <w:multiLevelType w:val="hybridMultilevel"/>
    <w:tmpl w:val="8D685CD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BA2307"/>
    <w:multiLevelType w:val="hybridMultilevel"/>
    <w:tmpl w:val="9738E628"/>
    <w:lvl w:ilvl="0" w:tplc="1844587E">
      <w:start w:val="1"/>
      <w:numFmt w:val="bullet"/>
      <w:pStyle w:val="FROG22-Bullets"/>
      <w:lvlText w:val=""/>
      <w:lvlJc w:val="left"/>
      <w:pPr>
        <w:ind w:left="1004" w:hanging="360"/>
      </w:pPr>
      <w:rPr>
        <w:rFonts w:ascii="Wingdings 2" w:hAnsi="Wingdings 2" w:hint="default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415F1EF6"/>
    <w:multiLevelType w:val="hybridMultilevel"/>
    <w:tmpl w:val="2D2403FC"/>
    <w:lvl w:ilvl="0" w:tplc="D1D21D24">
      <w:numFmt w:val="bullet"/>
      <w:lvlText w:val="-"/>
      <w:lvlJc w:val="left"/>
      <w:pPr>
        <w:ind w:left="644" w:hanging="360"/>
      </w:pPr>
      <w:rPr>
        <w:rFonts w:ascii="Bookman Old Style" w:eastAsia="Times New Roman" w:hAnsi="Bookman Old Style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081248D"/>
    <w:multiLevelType w:val="multilevel"/>
    <w:tmpl w:val="B6BA8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1600517"/>
    <w:multiLevelType w:val="hybridMultilevel"/>
    <w:tmpl w:val="FE64ED8A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1E6C8B"/>
    <w:multiLevelType w:val="multilevel"/>
    <w:tmpl w:val="D45A1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9229318">
    <w:abstractNumId w:val="2"/>
  </w:num>
  <w:num w:numId="2" w16cid:durableId="1001587346">
    <w:abstractNumId w:val="3"/>
  </w:num>
  <w:num w:numId="3" w16cid:durableId="2031562107">
    <w:abstractNumId w:val="7"/>
  </w:num>
  <w:num w:numId="4" w16cid:durableId="1704137065">
    <w:abstractNumId w:val="0"/>
  </w:num>
  <w:num w:numId="5" w16cid:durableId="475955084">
    <w:abstractNumId w:val="4"/>
  </w:num>
  <w:num w:numId="6" w16cid:durableId="970207227">
    <w:abstractNumId w:val="5"/>
  </w:num>
  <w:num w:numId="7" w16cid:durableId="2040347916">
    <w:abstractNumId w:val="1"/>
  </w:num>
  <w:num w:numId="8" w16cid:durableId="1098016613">
    <w:abstractNumId w:val="6"/>
  </w:num>
  <w:num w:numId="9" w16cid:durableId="39925400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mirrorMargins/>
  <w:activeWritingStyle w:appName="MSWord" w:lang="fr-CA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de-AT" w:vendorID="64" w:dllVersion="0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CA" w:vendorID="64" w:dllVersion="6" w:nlCheck="1" w:checkStyle="0"/>
  <w:activeWritingStyle w:appName="MSWord" w:lang="de-AT" w:vendorID="64" w:dllVersion="6" w:nlCheck="1" w:checkStyle="0"/>
  <w:activeWritingStyle w:appName="MSWord" w:lang="de-DE" w:vendorID="64" w:dllVersion="6" w:nlCheck="1" w:checkStyle="0"/>
  <w:activeWritingStyle w:appName="MSWord" w:lang="de-DE" w:vendorID="64" w:dllVersion="0" w:nlCheck="1" w:checkStyle="0"/>
  <w:proofState w:spelling="clean" w:grammar="clean"/>
  <w:attachedTemplate r:id="rId1"/>
  <w:defaultTabStop w:val="708"/>
  <w:autoHyphenation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E5F"/>
    <w:rsid w:val="0000200D"/>
    <w:rsid w:val="00004225"/>
    <w:rsid w:val="00004621"/>
    <w:rsid w:val="00005362"/>
    <w:rsid w:val="0000575D"/>
    <w:rsid w:val="000060EF"/>
    <w:rsid w:val="000061AB"/>
    <w:rsid w:val="000063BF"/>
    <w:rsid w:val="000077ED"/>
    <w:rsid w:val="0001219E"/>
    <w:rsid w:val="000135CB"/>
    <w:rsid w:val="000138C9"/>
    <w:rsid w:val="000167EC"/>
    <w:rsid w:val="00016EFF"/>
    <w:rsid w:val="0001712E"/>
    <w:rsid w:val="00017C5E"/>
    <w:rsid w:val="00020D99"/>
    <w:rsid w:val="000219E4"/>
    <w:rsid w:val="0002316F"/>
    <w:rsid w:val="000261B0"/>
    <w:rsid w:val="000261EA"/>
    <w:rsid w:val="0002698F"/>
    <w:rsid w:val="00027EA2"/>
    <w:rsid w:val="0003099D"/>
    <w:rsid w:val="000310E1"/>
    <w:rsid w:val="0003242C"/>
    <w:rsid w:val="00032FE8"/>
    <w:rsid w:val="000331F3"/>
    <w:rsid w:val="00033CED"/>
    <w:rsid w:val="00033DFD"/>
    <w:rsid w:val="00035685"/>
    <w:rsid w:val="00036102"/>
    <w:rsid w:val="00036B2B"/>
    <w:rsid w:val="00036DDB"/>
    <w:rsid w:val="0004261E"/>
    <w:rsid w:val="000432A9"/>
    <w:rsid w:val="0004398D"/>
    <w:rsid w:val="000449D8"/>
    <w:rsid w:val="0004534B"/>
    <w:rsid w:val="00047388"/>
    <w:rsid w:val="000474A2"/>
    <w:rsid w:val="00047CF6"/>
    <w:rsid w:val="00047DAF"/>
    <w:rsid w:val="00050B84"/>
    <w:rsid w:val="00051038"/>
    <w:rsid w:val="000511A3"/>
    <w:rsid w:val="00051FCD"/>
    <w:rsid w:val="00052AF0"/>
    <w:rsid w:val="00060841"/>
    <w:rsid w:val="00060CF1"/>
    <w:rsid w:val="00061799"/>
    <w:rsid w:val="000639C6"/>
    <w:rsid w:val="00064C87"/>
    <w:rsid w:val="000654E8"/>
    <w:rsid w:val="00066ED4"/>
    <w:rsid w:val="0006765D"/>
    <w:rsid w:val="00067D82"/>
    <w:rsid w:val="000701FF"/>
    <w:rsid w:val="00070D12"/>
    <w:rsid w:val="000721A1"/>
    <w:rsid w:val="00072B58"/>
    <w:rsid w:val="00072BC8"/>
    <w:rsid w:val="00073A64"/>
    <w:rsid w:val="00074BB0"/>
    <w:rsid w:val="00074DE9"/>
    <w:rsid w:val="00075363"/>
    <w:rsid w:val="000754EE"/>
    <w:rsid w:val="000775D6"/>
    <w:rsid w:val="00077999"/>
    <w:rsid w:val="00077F07"/>
    <w:rsid w:val="0008103D"/>
    <w:rsid w:val="000821C8"/>
    <w:rsid w:val="00082D44"/>
    <w:rsid w:val="0008346B"/>
    <w:rsid w:val="0008360B"/>
    <w:rsid w:val="0008364F"/>
    <w:rsid w:val="0008429F"/>
    <w:rsid w:val="00084992"/>
    <w:rsid w:val="00084AF5"/>
    <w:rsid w:val="00085C40"/>
    <w:rsid w:val="00087242"/>
    <w:rsid w:val="000879CB"/>
    <w:rsid w:val="00087D79"/>
    <w:rsid w:val="00090907"/>
    <w:rsid w:val="00090986"/>
    <w:rsid w:val="0009292A"/>
    <w:rsid w:val="000929AC"/>
    <w:rsid w:val="0009311C"/>
    <w:rsid w:val="0009345B"/>
    <w:rsid w:val="00096471"/>
    <w:rsid w:val="00097A49"/>
    <w:rsid w:val="000A2CDD"/>
    <w:rsid w:val="000A3756"/>
    <w:rsid w:val="000A3900"/>
    <w:rsid w:val="000A3B4A"/>
    <w:rsid w:val="000A499A"/>
    <w:rsid w:val="000A4B05"/>
    <w:rsid w:val="000A5333"/>
    <w:rsid w:val="000A5DF1"/>
    <w:rsid w:val="000A5F9B"/>
    <w:rsid w:val="000A716F"/>
    <w:rsid w:val="000A76F7"/>
    <w:rsid w:val="000B0001"/>
    <w:rsid w:val="000B15A5"/>
    <w:rsid w:val="000B203A"/>
    <w:rsid w:val="000B3384"/>
    <w:rsid w:val="000B4CB1"/>
    <w:rsid w:val="000B76FC"/>
    <w:rsid w:val="000B7C3C"/>
    <w:rsid w:val="000C0686"/>
    <w:rsid w:val="000C1536"/>
    <w:rsid w:val="000C22CF"/>
    <w:rsid w:val="000C33A9"/>
    <w:rsid w:val="000C417A"/>
    <w:rsid w:val="000C5436"/>
    <w:rsid w:val="000C5B43"/>
    <w:rsid w:val="000C66DF"/>
    <w:rsid w:val="000C68E3"/>
    <w:rsid w:val="000C7DAD"/>
    <w:rsid w:val="000D001F"/>
    <w:rsid w:val="000D07E8"/>
    <w:rsid w:val="000D10DB"/>
    <w:rsid w:val="000D1243"/>
    <w:rsid w:val="000D2B0A"/>
    <w:rsid w:val="000D2B60"/>
    <w:rsid w:val="000D4C3A"/>
    <w:rsid w:val="000D53BB"/>
    <w:rsid w:val="000D630E"/>
    <w:rsid w:val="000E0823"/>
    <w:rsid w:val="000E26DA"/>
    <w:rsid w:val="000E35AB"/>
    <w:rsid w:val="000E5CDA"/>
    <w:rsid w:val="000E5EA6"/>
    <w:rsid w:val="000E657E"/>
    <w:rsid w:val="000E6D41"/>
    <w:rsid w:val="000F0305"/>
    <w:rsid w:val="000F2939"/>
    <w:rsid w:val="000F37AF"/>
    <w:rsid w:val="000F4FE0"/>
    <w:rsid w:val="000F608E"/>
    <w:rsid w:val="00101F3E"/>
    <w:rsid w:val="00102369"/>
    <w:rsid w:val="001023D0"/>
    <w:rsid w:val="00102B3E"/>
    <w:rsid w:val="00103918"/>
    <w:rsid w:val="00106916"/>
    <w:rsid w:val="00107A78"/>
    <w:rsid w:val="00110CA1"/>
    <w:rsid w:val="001116B5"/>
    <w:rsid w:val="00111E65"/>
    <w:rsid w:val="00113429"/>
    <w:rsid w:val="00114FD1"/>
    <w:rsid w:val="0011520A"/>
    <w:rsid w:val="00115524"/>
    <w:rsid w:val="00115C08"/>
    <w:rsid w:val="001172C5"/>
    <w:rsid w:val="0012018C"/>
    <w:rsid w:val="001202EB"/>
    <w:rsid w:val="001203E0"/>
    <w:rsid w:val="0012064F"/>
    <w:rsid w:val="00120E7C"/>
    <w:rsid w:val="001210CB"/>
    <w:rsid w:val="00121274"/>
    <w:rsid w:val="001227C8"/>
    <w:rsid w:val="00124B22"/>
    <w:rsid w:val="00126A6E"/>
    <w:rsid w:val="00126E46"/>
    <w:rsid w:val="00127990"/>
    <w:rsid w:val="00130B6D"/>
    <w:rsid w:val="00130C82"/>
    <w:rsid w:val="001324D4"/>
    <w:rsid w:val="00132D30"/>
    <w:rsid w:val="00132FA3"/>
    <w:rsid w:val="00134354"/>
    <w:rsid w:val="00134684"/>
    <w:rsid w:val="0013624A"/>
    <w:rsid w:val="001363D9"/>
    <w:rsid w:val="0013673A"/>
    <w:rsid w:val="001374DB"/>
    <w:rsid w:val="00140ED4"/>
    <w:rsid w:val="0014109C"/>
    <w:rsid w:val="0014196F"/>
    <w:rsid w:val="00141E93"/>
    <w:rsid w:val="00142761"/>
    <w:rsid w:val="00142B2E"/>
    <w:rsid w:val="0014377D"/>
    <w:rsid w:val="00143EAA"/>
    <w:rsid w:val="001442A9"/>
    <w:rsid w:val="001443E1"/>
    <w:rsid w:val="001447CC"/>
    <w:rsid w:val="00145D9E"/>
    <w:rsid w:val="00145EFD"/>
    <w:rsid w:val="00147528"/>
    <w:rsid w:val="0015018D"/>
    <w:rsid w:val="00151D5A"/>
    <w:rsid w:val="0015285A"/>
    <w:rsid w:val="00152A54"/>
    <w:rsid w:val="00152C00"/>
    <w:rsid w:val="00152F52"/>
    <w:rsid w:val="00153846"/>
    <w:rsid w:val="00153A7A"/>
    <w:rsid w:val="001548B5"/>
    <w:rsid w:val="00154F74"/>
    <w:rsid w:val="0015628F"/>
    <w:rsid w:val="00156E41"/>
    <w:rsid w:val="001577C9"/>
    <w:rsid w:val="00157BFA"/>
    <w:rsid w:val="001603C7"/>
    <w:rsid w:val="001605BF"/>
    <w:rsid w:val="00162121"/>
    <w:rsid w:val="001626CE"/>
    <w:rsid w:val="00162AFC"/>
    <w:rsid w:val="001639F8"/>
    <w:rsid w:val="00163D2E"/>
    <w:rsid w:val="00165372"/>
    <w:rsid w:val="00165B4A"/>
    <w:rsid w:val="00166FBF"/>
    <w:rsid w:val="00167A59"/>
    <w:rsid w:val="00175E0F"/>
    <w:rsid w:val="0017613A"/>
    <w:rsid w:val="0017707A"/>
    <w:rsid w:val="00177510"/>
    <w:rsid w:val="001803A6"/>
    <w:rsid w:val="00181A61"/>
    <w:rsid w:val="001820FE"/>
    <w:rsid w:val="001829CF"/>
    <w:rsid w:val="00183E03"/>
    <w:rsid w:val="00185764"/>
    <w:rsid w:val="00185F0D"/>
    <w:rsid w:val="00187584"/>
    <w:rsid w:val="001878A7"/>
    <w:rsid w:val="00187B76"/>
    <w:rsid w:val="00187C2C"/>
    <w:rsid w:val="00187C4E"/>
    <w:rsid w:val="001916D0"/>
    <w:rsid w:val="0019241B"/>
    <w:rsid w:val="00193A3E"/>
    <w:rsid w:val="00193BBD"/>
    <w:rsid w:val="00193CA2"/>
    <w:rsid w:val="0019427F"/>
    <w:rsid w:val="00194E17"/>
    <w:rsid w:val="001958E2"/>
    <w:rsid w:val="001977A1"/>
    <w:rsid w:val="00197CED"/>
    <w:rsid w:val="001A02F1"/>
    <w:rsid w:val="001A0748"/>
    <w:rsid w:val="001A0C70"/>
    <w:rsid w:val="001A114C"/>
    <w:rsid w:val="001A17AC"/>
    <w:rsid w:val="001A2CA0"/>
    <w:rsid w:val="001A3051"/>
    <w:rsid w:val="001A45D6"/>
    <w:rsid w:val="001A4C49"/>
    <w:rsid w:val="001A4D9B"/>
    <w:rsid w:val="001A5B58"/>
    <w:rsid w:val="001A762E"/>
    <w:rsid w:val="001A76DB"/>
    <w:rsid w:val="001B1547"/>
    <w:rsid w:val="001B228D"/>
    <w:rsid w:val="001B3CA2"/>
    <w:rsid w:val="001B40B5"/>
    <w:rsid w:val="001B4938"/>
    <w:rsid w:val="001B5AA5"/>
    <w:rsid w:val="001B734D"/>
    <w:rsid w:val="001C024B"/>
    <w:rsid w:val="001C098F"/>
    <w:rsid w:val="001C1E2B"/>
    <w:rsid w:val="001C3335"/>
    <w:rsid w:val="001C4ED0"/>
    <w:rsid w:val="001C58A2"/>
    <w:rsid w:val="001C6BB7"/>
    <w:rsid w:val="001C76BF"/>
    <w:rsid w:val="001D1259"/>
    <w:rsid w:val="001D1497"/>
    <w:rsid w:val="001D1E88"/>
    <w:rsid w:val="001D69E8"/>
    <w:rsid w:val="001D6D90"/>
    <w:rsid w:val="001D7A3E"/>
    <w:rsid w:val="001E0EA5"/>
    <w:rsid w:val="001E0FB4"/>
    <w:rsid w:val="001E1E20"/>
    <w:rsid w:val="001E3069"/>
    <w:rsid w:val="001E3289"/>
    <w:rsid w:val="001E6E52"/>
    <w:rsid w:val="001F04D7"/>
    <w:rsid w:val="001F0A3F"/>
    <w:rsid w:val="001F0A6D"/>
    <w:rsid w:val="001F144E"/>
    <w:rsid w:val="001F2812"/>
    <w:rsid w:val="001F2EFA"/>
    <w:rsid w:val="001F32AB"/>
    <w:rsid w:val="001F350D"/>
    <w:rsid w:val="001F41F0"/>
    <w:rsid w:val="001F5D94"/>
    <w:rsid w:val="001F780B"/>
    <w:rsid w:val="001F78D0"/>
    <w:rsid w:val="001F7ACD"/>
    <w:rsid w:val="001F7EC2"/>
    <w:rsid w:val="002001CB"/>
    <w:rsid w:val="00200977"/>
    <w:rsid w:val="002011B5"/>
    <w:rsid w:val="0020136D"/>
    <w:rsid w:val="0020162E"/>
    <w:rsid w:val="00201868"/>
    <w:rsid w:val="00201F35"/>
    <w:rsid w:val="00202413"/>
    <w:rsid w:val="002028DF"/>
    <w:rsid w:val="00202C77"/>
    <w:rsid w:val="0020718F"/>
    <w:rsid w:val="00207539"/>
    <w:rsid w:val="0020774E"/>
    <w:rsid w:val="002078EA"/>
    <w:rsid w:val="00207B8A"/>
    <w:rsid w:val="00207F17"/>
    <w:rsid w:val="00210739"/>
    <w:rsid w:val="002115A3"/>
    <w:rsid w:val="00212791"/>
    <w:rsid w:val="00212CE3"/>
    <w:rsid w:val="0021561D"/>
    <w:rsid w:val="00215694"/>
    <w:rsid w:val="00216001"/>
    <w:rsid w:val="002165E5"/>
    <w:rsid w:val="00216708"/>
    <w:rsid w:val="00222063"/>
    <w:rsid w:val="002241D5"/>
    <w:rsid w:val="0022472A"/>
    <w:rsid w:val="00226FCC"/>
    <w:rsid w:val="0022703D"/>
    <w:rsid w:val="00227E18"/>
    <w:rsid w:val="002301B8"/>
    <w:rsid w:val="00230FBF"/>
    <w:rsid w:val="0023294A"/>
    <w:rsid w:val="00232EEC"/>
    <w:rsid w:val="00233EE2"/>
    <w:rsid w:val="00234126"/>
    <w:rsid w:val="00235AA1"/>
    <w:rsid w:val="0024035E"/>
    <w:rsid w:val="00240493"/>
    <w:rsid w:val="00240783"/>
    <w:rsid w:val="00240875"/>
    <w:rsid w:val="00241241"/>
    <w:rsid w:val="002413FB"/>
    <w:rsid w:val="00241764"/>
    <w:rsid w:val="002419BA"/>
    <w:rsid w:val="00243586"/>
    <w:rsid w:val="00243892"/>
    <w:rsid w:val="00243BF3"/>
    <w:rsid w:val="0024456A"/>
    <w:rsid w:val="00244740"/>
    <w:rsid w:val="00244836"/>
    <w:rsid w:val="002451AB"/>
    <w:rsid w:val="0024632B"/>
    <w:rsid w:val="00246947"/>
    <w:rsid w:val="00246A55"/>
    <w:rsid w:val="00247C7E"/>
    <w:rsid w:val="00250E66"/>
    <w:rsid w:val="002519B5"/>
    <w:rsid w:val="00254165"/>
    <w:rsid w:val="00254394"/>
    <w:rsid w:val="00257EF7"/>
    <w:rsid w:val="00260F26"/>
    <w:rsid w:val="00261B32"/>
    <w:rsid w:val="00263CDE"/>
    <w:rsid w:val="002651E9"/>
    <w:rsid w:val="00265ACB"/>
    <w:rsid w:val="002667A7"/>
    <w:rsid w:val="00266FF9"/>
    <w:rsid w:val="00267341"/>
    <w:rsid w:val="002674A7"/>
    <w:rsid w:val="0027049B"/>
    <w:rsid w:val="00270A9D"/>
    <w:rsid w:val="00270BC4"/>
    <w:rsid w:val="00271930"/>
    <w:rsid w:val="0027256D"/>
    <w:rsid w:val="00272CC7"/>
    <w:rsid w:val="0027396E"/>
    <w:rsid w:val="00276E0A"/>
    <w:rsid w:val="00280EAA"/>
    <w:rsid w:val="002811F6"/>
    <w:rsid w:val="00281A28"/>
    <w:rsid w:val="00281DAA"/>
    <w:rsid w:val="00281ED6"/>
    <w:rsid w:val="00282F96"/>
    <w:rsid w:val="0028536E"/>
    <w:rsid w:val="0028652A"/>
    <w:rsid w:val="00286B91"/>
    <w:rsid w:val="00286F9D"/>
    <w:rsid w:val="00287108"/>
    <w:rsid w:val="00287B70"/>
    <w:rsid w:val="00287EFF"/>
    <w:rsid w:val="0029178B"/>
    <w:rsid w:val="002922AF"/>
    <w:rsid w:val="00292D3A"/>
    <w:rsid w:val="00293980"/>
    <w:rsid w:val="00297389"/>
    <w:rsid w:val="002A12D2"/>
    <w:rsid w:val="002A4B84"/>
    <w:rsid w:val="002A4D59"/>
    <w:rsid w:val="002A7016"/>
    <w:rsid w:val="002B09C6"/>
    <w:rsid w:val="002B1CC1"/>
    <w:rsid w:val="002B2269"/>
    <w:rsid w:val="002B2A36"/>
    <w:rsid w:val="002B2B26"/>
    <w:rsid w:val="002B35B6"/>
    <w:rsid w:val="002B3864"/>
    <w:rsid w:val="002B3F16"/>
    <w:rsid w:val="002B552F"/>
    <w:rsid w:val="002B6239"/>
    <w:rsid w:val="002B6756"/>
    <w:rsid w:val="002B74E8"/>
    <w:rsid w:val="002B76DC"/>
    <w:rsid w:val="002C1EA0"/>
    <w:rsid w:val="002C2A0E"/>
    <w:rsid w:val="002C304E"/>
    <w:rsid w:val="002C4CFE"/>
    <w:rsid w:val="002C6057"/>
    <w:rsid w:val="002C636A"/>
    <w:rsid w:val="002C65D7"/>
    <w:rsid w:val="002C7C32"/>
    <w:rsid w:val="002D15B5"/>
    <w:rsid w:val="002D1D18"/>
    <w:rsid w:val="002D2128"/>
    <w:rsid w:val="002D356A"/>
    <w:rsid w:val="002D3E60"/>
    <w:rsid w:val="002D3E7E"/>
    <w:rsid w:val="002D4061"/>
    <w:rsid w:val="002D449D"/>
    <w:rsid w:val="002D5458"/>
    <w:rsid w:val="002D5ACF"/>
    <w:rsid w:val="002D662A"/>
    <w:rsid w:val="002D799C"/>
    <w:rsid w:val="002E1241"/>
    <w:rsid w:val="002E1FC0"/>
    <w:rsid w:val="002E2F3E"/>
    <w:rsid w:val="002E3144"/>
    <w:rsid w:val="002E3F42"/>
    <w:rsid w:val="002E422E"/>
    <w:rsid w:val="002E5CEA"/>
    <w:rsid w:val="002E6287"/>
    <w:rsid w:val="002E7863"/>
    <w:rsid w:val="002F0D71"/>
    <w:rsid w:val="002F2EBF"/>
    <w:rsid w:val="002F3D9A"/>
    <w:rsid w:val="002F6058"/>
    <w:rsid w:val="003006FF"/>
    <w:rsid w:val="0030070D"/>
    <w:rsid w:val="00301094"/>
    <w:rsid w:val="00303806"/>
    <w:rsid w:val="0030641A"/>
    <w:rsid w:val="003102E9"/>
    <w:rsid w:val="0031056B"/>
    <w:rsid w:val="00310594"/>
    <w:rsid w:val="00310FF8"/>
    <w:rsid w:val="003118CB"/>
    <w:rsid w:val="00312C94"/>
    <w:rsid w:val="00312F39"/>
    <w:rsid w:val="0031368F"/>
    <w:rsid w:val="00313DF9"/>
    <w:rsid w:val="00316147"/>
    <w:rsid w:val="003163A5"/>
    <w:rsid w:val="0032353D"/>
    <w:rsid w:val="00323DEF"/>
    <w:rsid w:val="0032401C"/>
    <w:rsid w:val="0032403F"/>
    <w:rsid w:val="00324F36"/>
    <w:rsid w:val="0032561D"/>
    <w:rsid w:val="0032604C"/>
    <w:rsid w:val="0032626E"/>
    <w:rsid w:val="00327A17"/>
    <w:rsid w:val="00327C9D"/>
    <w:rsid w:val="00330EE5"/>
    <w:rsid w:val="003317C3"/>
    <w:rsid w:val="00331EAA"/>
    <w:rsid w:val="003328AD"/>
    <w:rsid w:val="003343F0"/>
    <w:rsid w:val="00334868"/>
    <w:rsid w:val="00334EB3"/>
    <w:rsid w:val="00334F19"/>
    <w:rsid w:val="00335691"/>
    <w:rsid w:val="00335763"/>
    <w:rsid w:val="00336132"/>
    <w:rsid w:val="00337127"/>
    <w:rsid w:val="00337658"/>
    <w:rsid w:val="00337A6E"/>
    <w:rsid w:val="00342A8E"/>
    <w:rsid w:val="00342D87"/>
    <w:rsid w:val="003432ED"/>
    <w:rsid w:val="0034340F"/>
    <w:rsid w:val="003442B3"/>
    <w:rsid w:val="003442BA"/>
    <w:rsid w:val="00344BA9"/>
    <w:rsid w:val="00345730"/>
    <w:rsid w:val="00347B80"/>
    <w:rsid w:val="003502CA"/>
    <w:rsid w:val="0035271E"/>
    <w:rsid w:val="00352C9D"/>
    <w:rsid w:val="00353CA0"/>
    <w:rsid w:val="00355033"/>
    <w:rsid w:val="00357632"/>
    <w:rsid w:val="0036185B"/>
    <w:rsid w:val="003656F9"/>
    <w:rsid w:val="00365A8F"/>
    <w:rsid w:val="00365DA5"/>
    <w:rsid w:val="00366211"/>
    <w:rsid w:val="00366D24"/>
    <w:rsid w:val="00366E5C"/>
    <w:rsid w:val="0036744A"/>
    <w:rsid w:val="00367BC7"/>
    <w:rsid w:val="00367F78"/>
    <w:rsid w:val="00371BED"/>
    <w:rsid w:val="00372676"/>
    <w:rsid w:val="0037318B"/>
    <w:rsid w:val="00373A8A"/>
    <w:rsid w:val="0037441D"/>
    <w:rsid w:val="0037510B"/>
    <w:rsid w:val="00375359"/>
    <w:rsid w:val="00375A1B"/>
    <w:rsid w:val="00376A34"/>
    <w:rsid w:val="00377DB4"/>
    <w:rsid w:val="00380919"/>
    <w:rsid w:val="00381046"/>
    <w:rsid w:val="00383667"/>
    <w:rsid w:val="0038448F"/>
    <w:rsid w:val="00390919"/>
    <w:rsid w:val="0039136F"/>
    <w:rsid w:val="003A016C"/>
    <w:rsid w:val="003A0BB9"/>
    <w:rsid w:val="003A25BB"/>
    <w:rsid w:val="003A2FC1"/>
    <w:rsid w:val="003A470A"/>
    <w:rsid w:val="003A4DFB"/>
    <w:rsid w:val="003A55C5"/>
    <w:rsid w:val="003A5646"/>
    <w:rsid w:val="003A6398"/>
    <w:rsid w:val="003A6AD3"/>
    <w:rsid w:val="003A6B11"/>
    <w:rsid w:val="003A7562"/>
    <w:rsid w:val="003A7B70"/>
    <w:rsid w:val="003B0726"/>
    <w:rsid w:val="003B4880"/>
    <w:rsid w:val="003B53E5"/>
    <w:rsid w:val="003B7439"/>
    <w:rsid w:val="003C2540"/>
    <w:rsid w:val="003C3273"/>
    <w:rsid w:val="003C3617"/>
    <w:rsid w:val="003C4EAC"/>
    <w:rsid w:val="003C6AE8"/>
    <w:rsid w:val="003C7389"/>
    <w:rsid w:val="003D0B04"/>
    <w:rsid w:val="003D201A"/>
    <w:rsid w:val="003D2E20"/>
    <w:rsid w:val="003D3020"/>
    <w:rsid w:val="003D5DCF"/>
    <w:rsid w:val="003D6B99"/>
    <w:rsid w:val="003E1B06"/>
    <w:rsid w:val="003E20A7"/>
    <w:rsid w:val="003E29A1"/>
    <w:rsid w:val="003E5F60"/>
    <w:rsid w:val="003E6675"/>
    <w:rsid w:val="003E6B88"/>
    <w:rsid w:val="003E6BF5"/>
    <w:rsid w:val="003E71EA"/>
    <w:rsid w:val="003E7A35"/>
    <w:rsid w:val="003F0E95"/>
    <w:rsid w:val="003F5D29"/>
    <w:rsid w:val="003F5E15"/>
    <w:rsid w:val="00400FA2"/>
    <w:rsid w:val="004047EE"/>
    <w:rsid w:val="00405D8F"/>
    <w:rsid w:val="0040690C"/>
    <w:rsid w:val="0040757D"/>
    <w:rsid w:val="00407F2A"/>
    <w:rsid w:val="00412061"/>
    <w:rsid w:val="00412339"/>
    <w:rsid w:val="00412D76"/>
    <w:rsid w:val="00412EA7"/>
    <w:rsid w:val="00416B1F"/>
    <w:rsid w:val="00416FE8"/>
    <w:rsid w:val="0041797F"/>
    <w:rsid w:val="00417FE0"/>
    <w:rsid w:val="00422196"/>
    <w:rsid w:val="00423075"/>
    <w:rsid w:val="0042309F"/>
    <w:rsid w:val="00425221"/>
    <w:rsid w:val="00425AA2"/>
    <w:rsid w:val="004267AF"/>
    <w:rsid w:val="00426836"/>
    <w:rsid w:val="00426A02"/>
    <w:rsid w:val="004301E8"/>
    <w:rsid w:val="00431451"/>
    <w:rsid w:val="00431618"/>
    <w:rsid w:val="00433C4C"/>
    <w:rsid w:val="00434285"/>
    <w:rsid w:val="004349E8"/>
    <w:rsid w:val="00434C05"/>
    <w:rsid w:val="004355D7"/>
    <w:rsid w:val="004370FF"/>
    <w:rsid w:val="0044059B"/>
    <w:rsid w:val="00440ADB"/>
    <w:rsid w:val="004416D7"/>
    <w:rsid w:val="00442356"/>
    <w:rsid w:val="00444993"/>
    <w:rsid w:val="0044553A"/>
    <w:rsid w:val="00446238"/>
    <w:rsid w:val="00446CD6"/>
    <w:rsid w:val="00447344"/>
    <w:rsid w:val="004475D3"/>
    <w:rsid w:val="0044783C"/>
    <w:rsid w:val="00447C86"/>
    <w:rsid w:val="0045090B"/>
    <w:rsid w:val="00451FF9"/>
    <w:rsid w:val="0045312B"/>
    <w:rsid w:val="00453202"/>
    <w:rsid w:val="00453A82"/>
    <w:rsid w:val="00453FAB"/>
    <w:rsid w:val="0045443F"/>
    <w:rsid w:val="0045557B"/>
    <w:rsid w:val="0045636D"/>
    <w:rsid w:val="00456424"/>
    <w:rsid w:val="00457117"/>
    <w:rsid w:val="00460960"/>
    <w:rsid w:val="00463ADA"/>
    <w:rsid w:val="00465E66"/>
    <w:rsid w:val="004665A7"/>
    <w:rsid w:val="00470337"/>
    <w:rsid w:val="0047146A"/>
    <w:rsid w:val="00471BE2"/>
    <w:rsid w:val="00471DBC"/>
    <w:rsid w:val="00473684"/>
    <w:rsid w:val="00474542"/>
    <w:rsid w:val="00476574"/>
    <w:rsid w:val="00476D22"/>
    <w:rsid w:val="004802DA"/>
    <w:rsid w:val="00480F3D"/>
    <w:rsid w:val="00481271"/>
    <w:rsid w:val="00481F2F"/>
    <w:rsid w:val="00483016"/>
    <w:rsid w:val="004855BF"/>
    <w:rsid w:val="00485908"/>
    <w:rsid w:val="0048638D"/>
    <w:rsid w:val="00486EAA"/>
    <w:rsid w:val="00487680"/>
    <w:rsid w:val="00487ABA"/>
    <w:rsid w:val="00487BFA"/>
    <w:rsid w:val="00492843"/>
    <w:rsid w:val="00492D07"/>
    <w:rsid w:val="00492FD4"/>
    <w:rsid w:val="00493863"/>
    <w:rsid w:val="00494FDF"/>
    <w:rsid w:val="00496646"/>
    <w:rsid w:val="00496ABB"/>
    <w:rsid w:val="004A0385"/>
    <w:rsid w:val="004A06D8"/>
    <w:rsid w:val="004A0B16"/>
    <w:rsid w:val="004A20C0"/>
    <w:rsid w:val="004A2F89"/>
    <w:rsid w:val="004A3854"/>
    <w:rsid w:val="004A4978"/>
    <w:rsid w:val="004A63B3"/>
    <w:rsid w:val="004A69DE"/>
    <w:rsid w:val="004A6A6B"/>
    <w:rsid w:val="004A7CB1"/>
    <w:rsid w:val="004B0576"/>
    <w:rsid w:val="004B07E8"/>
    <w:rsid w:val="004B0A32"/>
    <w:rsid w:val="004B0FED"/>
    <w:rsid w:val="004B2CDB"/>
    <w:rsid w:val="004B35C6"/>
    <w:rsid w:val="004B3B1F"/>
    <w:rsid w:val="004B411F"/>
    <w:rsid w:val="004B4761"/>
    <w:rsid w:val="004B4905"/>
    <w:rsid w:val="004B60E1"/>
    <w:rsid w:val="004B7C17"/>
    <w:rsid w:val="004C01A9"/>
    <w:rsid w:val="004C02C8"/>
    <w:rsid w:val="004C1250"/>
    <w:rsid w:val="004C1382"/>
    <w:rsid w:val="004C2A34"/>
    <w:rsid w:val="004C3420"/>
    <w:rsid w:val="004C4F6C"/>
    <w:rsid w:val="004C58D3"/>
    <w:rsid w:val="004C5B8A"/>
    <w:rsid w:val="004C6736"/>
    <w:rsid w:val="004C68C6"/>
    <w:rsid w:val="004C73DF"/>
    <w:rsid w:val="004C741A"/>
    <w:rsid w:val="004C7849"/>
    <w:rsid w:val="004C7EE9"/>
    <w:rsid w:val="004D04D8"/>
    <w:rsid w:val="004D08C1"/>
    <w:rsid w:val="004D281A"/>
    <w:rsid w:val="004D4AF0"/>
    <w:rsid w:val="004D6E1D"/>
    <w:rsid w:val="004D7481"/>
    <w:rsid w:val="004D790F"/>
    <w:rsid w:val="004E0930"/>
    <w:rsid w:val="004E1B58"/>
    <w:rsid w:val="004E1C18"/>
    <w:rsid w:val="004E4634"/>
    <w:rsid w:val="004F0337"/>
    <w:rsid w:val="004F0643"/>
    <w:rsid w:val="004F22B8"/>
    <w:rsid w:val="004F2551"/>
    <w:rsid w:val="004F26B9"/>
    <w:rsid w:val="004F3096"/>
    <w:rsid w:val="004F34FE"/>
    <w:rsid w:val="004F4324"/>
    <w:rsid w:val="004F5754"/>
    <w:rsid w:val="004F5895"/>
    <w:rsid w:val="004F5B27"/>
    <w:rsid w:val="004F70B8"/>
    <w:rsid w:val="004F70EE"/>
    <w:rsid w:val="004F73E6"/>
    <w:rsid w:val="004F7BFE"/>
    <w:rsid w:val="00500D4E"/>
    <w:rsid w:val="00501044"/>
    <w:rsid w:val="0050117B"/>
    <w:rsid w:val="00502F5E"/>
    <w:rsid w:val="00502FFC"/>
    <w:rsid w:val="00503229"/>
    <w:rsid w:val="0050338D"/>
    <w:rsid w:val="005040FD"/>
    <w:rsid w:val="00504153"/>
    <w:rsid w:val="00504920"/>
    <w:rsid w:val="00505B09"/>
    <w:rsid w:val="00510245"/>
    <w:rsid w:val="005123E9"/>
    <w:rsid w:val="00512515"/>
    <w:rsid w:val="005125E1"/>
    <w:rsid w:val="005143A2"/>
    <w:rsid w:val="00514441"/>
    <w:rsid w:val="0051554F"/>
    <w:rsid w:val="005167A0"/>
    <w:rsid w:val="00517AD9"/>
    <w:rsid w:val="0052052C"/>
    <w:rsid w:val="00520B48"/>
    <w:rsid w:val="0052177E"/>
    <w:rsid w:val="005235B6"/>
    <w:rsid w:val="005242D2"/>
    <w:rsid w:val="0052466F"/>
    <w:rsid w:val="00524D2B"/>
    <w:rsid w:val="00524EAA"/>
    <w:rsid w:val="00525725"/>
    <w:rsid w:val="00525A25"/>
    <w:rsid w:val="005303E9"/>
    <w:rsid w:val="005324ED"/>
    <w:rsid w:val="00533AB7"/>
    <w:rsid w:val="00533E8F"/>
    <w:rsid w:val="0053434B"/>
    <w:rsid w:val="005402F4"/>
    <w:rsid w:val="00542C29"/>
    <w:rsid w:val="005430E8"/>
    <w:rsid w:val="00543A5C"/>
    <w:rsid w:val="00544CF4"/>
    <w:rsid w:val="005456F4"/>
    <w:rsid w:val="00545DD8"/>
    <w:rsid w:val="00546DF6"/>
    <w:rsid w:val="00547163"/>
    <w:rsid w:val="00550A19"/>
    <w:rsid w:val="00552990"/>
    <w:rsid w:val="00552B48"/>
    <w:rsid w:val="00552B73"/>
    <w:rsid w:val="0055316A"/>
    <w:rsid w:val="00553966"/>
    <w:rsid w:val="005570F4"/>
    <w:rsid w:val="00557D64"/>
    <w:rsid w:val="0056097F"/>
    <w:rsid w:val="00560DD1"/>
    <w:rsid w:val="005613E0"/>
    <w:rsid w:val="00562CB3"/>
    <w:rsid w:val="00563632"/>
    <w:rsid w:val="005647C8"/>
    <w:rsid w:val="005648B7"/>
    <w:rsid w:val="00567271"/>
    <w:rsid w:val="0056772C"/>
    <w:rsid w:val="005715DB"/>
    <w:rsid w:val="00572027"/>
    <w:rsid w:val="0057277A"/>
    <w:rsid w:val="005728F4"/>
    <w:rsid w:val="005739F0"/>
    <w:rsid w:val="00573F1D"/>
    <w:rsid w:val="00574E9E"/>
    <w:rsid w:val="00576A57"/>
    <w:rsid w:val="00576FCE"/>
    <w:rsid w:val="00577D82"/>
    <w:rsid w:val="005812D1"/>
    <w:rsid w:val="00585E78"/>
    <w:rsid w:val="005868E1"/>
    <w:rsid w:val="00587CF8"/>
    <w:rsid w:val="00592C4A"/>
    <w:rsid w:val="0059364C"/>
    <w:rsid w:val="005936F3"/>
    <w:rsid w:val="00593EE1"/>
    <w:rsid w:val="00594990"/>
    <w:rsid w:val="00595450"/>
    <w:rsid w:val="00596AC7"/>
    <w:rsid w:val="00597DFB"/>
    <w:rsid w:val="005A07E4"/>
    <w:rsid w:val="005A2061"/>
    <w:rsid w:val="005A28D8"/>
    <w:rsid w:val="005A303B"/>
    <w:rsid w:val="005A3636"/>
    <w:rsid w:val="005A3BCC"/>
    <w:rsid w:val="005A3CB0"/>
    <w:rsid w:val="005A3F58"/>
    <w:rsid w:val="005A3FC8"/>
    <w:rsid w:val="005A5C7E"/>
    <w:rsid w:val="005A6EA5"/>
    <w:rsid w:val="005A7BB4"/>
    <w:rsid w:val="005B00D7"/>
    <w:rsid w:val="005B10BC"/>
    <w:rsid w:val="005B1C44"/>
    <w:rsid w:val="005B1E7B"/>
    <w:rsid w:val="005B2734"/>
    <w:rsid w:val="005B2BFA"/>
    <w:rsid w:val="005B5E5F"/>
    <w:rsid w:val="005B6E83"/>
    <w:rsid w:val="005C01FB"/>
    <w:rsid w:val="005C079D"/>
    <w:rsid w:val="005C0C7E"/>
    <w:rsid w:val="005C225E"/>
    <w:rsid w:val="005C2766"/>
    <w:rsid w:val="005C38EC"/>
    <w:rsid w:val="005C4A06"/>
    <w:rsid w:val="005C603F"/>
    <w:rsid w:val="005C73F5"/>
    <w:rsid w:val="005C7454"/>
    <w:rsid w:val="005D0561"/>
    <w:rsid w:val="005D1453"/>
    <w:rsid w:val="005D21E7"/>
    <w:rsid w:val="005D2310"/>
    <w:rsid w:val="005D2843"/>
    <w:rsid w:val="005D34D1"/>
    <w:rsid w:val="005D41C5"/>
    <w:rsid w:val="005D5BD6"/>
    <w:rsid w:val="005D656D"/>
    <w:rsid w:val="005D6618"/>
    <w:rsid w:val="005E0157"/>
    <w:rsid w:val="005E0A72"/>
    <w:rsid w:val="005E1978"/>
    <w:rsid w:val="005E1F3A"/>
    <w:rsid w:val="005E3E96"/>
    <w:rsid w:val="005E4AE0"/>
    <w:rsid w:val="005E6952"/>
    <w:rsid w:val="005F18D9"/>
    <w:rsid w:val="005F2BD5"/>
    <w:rsid w:val="005F3854"/>
    <w:rsid w:val="005F5808"/>
    <w:rsid w:val="005F63AF"/>
    <w:rsid w:val="005F6559"/>
    <w:rsid w:val="005F6D18"/>
    <w:rsid w:val="005F7D05"/>
    <w:rsid w:val="0060017B"/>
    <w:rsid w:val="00600428"/>
    <w:rsid w:val="00600C27"/>
    <w:rsid w:val="00600CED"/>
    <w:rsid w:val="00601884"/>
    <w:rsid w:val="00601EEA"/>
    <w:rsid w:val="006020D5"/>
    <w:rsid w:val="00602195"/>
    <w:rsid w:val="00602A5D"/>
    <w:rsid w:val="00603FDD"/>
    <w:rsid w:val="00605276"/>
    <w:rsid w:val="006070EA"/>
    <w:rsid w:val="006072B5"/>
    <w:rsid w:val="00611F2F"/>
    <w:rsid w:val="00612719"/>
    <w:rsid w:val="00614285"/>
    <w:rsid w:val="0061453B"/>
    <w:rsid w:val="00615791"/>
    <w:rsid w:val="00617324"/>
    <w:rsid w:val="006213AA"/>
    <w:rsid w:val="0062402A"/>
    <w:rsid w:val="0062433B"/>
    <w:rsid w:val="00624CB7"/>
    <w:rsid w:val="00625243"/>
    <w:rsid w:val="00625CCA"/>
    <w:rsid w:val="00630411"/>
    <w:rsid w:val="00631269"/>
    <w:rsid w:val="00631A58"/>
    <w:rsid w:val="00631DAE"/>
    <w:rsid w:val="00631F2F"/>
    <w:rsid w:val="006328DD"/>
    <w:rsid w:val="00633255"/>
    <w:rsid w:val="00635A87"/>
    <w:rsid w:val="00635CCF"/>
    <w:rsid w:val="0063617F"/>
    <w:rsid w:val="00636222"/>
    <w:rsid w:val="00636728"/>
    <w:rsid w:val="00637613"/>
    <w:rsid w:val="00637803"/>
    <w:rsid w:val="00637969"/>
    <w:rsid w:val="00637BD4"/>
    <w:rsid w:val="006402DE"/>
    <w:rsid w:val="0064160B"/>
    <w:rsid w:val="00642072"/>
    <w:rsid w:val="00644DD2"/>
    <w:rsid w:val="006536F7"/>
    <w:rsid w:val="0065385A"/>
    <w:rsid w:val="0065516D"/>
    <w:rsid w:val="0065532C"/>
    <w:rsid w:val="00656426"/>
    <w:rsid w:val="00656941"/>
    <w:rsid w:val="0065710E"/>
    <w:rsid w:val="00657A2C"/>
    <w:rsid w:val="00660CCC"/>
    <w:rsid w:val="00660D98"/>
    <w:rsid w:val="00661240"/>
    <w:rsid w:val="006615F1"/>
    <w:rsid w:val="006620DA"/>
    <w:rsid w:val="006622DC"/>
    <w:rsid w:val="006629CE"/>
    <w:rsid w:val="006634B9"/>
    <w:rsid w:val="006636B1"/>
    <w:rsid w:val="00663D5D"/>
    <w:rsid w:val="0066659D"/>
    <w:rsid w:val="006666E5"/>
    <w:rsid w:val="00667B03"/>
    <w:rsid w:val="00670208"/>
    <w:rsid w:val="00671598"/>
    <w:rsid w:val="00672312"/>
    <w:rsid w:val="006729CB"/>
    <w:rsid w:val="00673686"/>
    <w:rsid w:val="006749F6"/>
    <w:rsid w:val="006762E5"/>
    <w:rsid w:val="00677736"/>
    <w:rsid w:val="00680EC7"/>
    <w:rsid w:val="00684845"/>
    <w:rsid w:val="0068643F"/>
    <w:rsid w:val="006866F4"/>
    <w:rsid w:val="0068699E"/>
    <w:rsid w:val="00687003"/>
    <w:rsid w:val="0069158F"/>
    <w:rsid w:val="0069209C"/>
    <w:rsid w:val="00692D12"/>
    <w:rsid w:val="006937F0"/>
    <w:rsid w:val="00693B06"/>
    <w:rsid w:val="006947BC"/>
    <w:rsid w:val="00694987"/>
    <w:rsid w:val="00694ECE"/>
    <w:rsid w:val="00695321"/>
    <w:rsid w:val="00695337"/>
    <w:rsid w:val="00697F2F"/>
    <w:rsid w:val="006A05CB"/>
    <w:rsid w:val="006A0B76"/>
    <w:rsid w:val="006A1419"/>
    <w:rsid w:val="006A26CA"/>
    <w:rsid w:val="006A275F"/>
    <w:rsid w:val="006A4F02"/>
    <w:rsid w:val="006A512E"/>
    <w:rsid w:val="006A5B4B"/>
    <w:rsid w:val="006B18C9"/>
    <w:rsid w:val="006B3D83"/>
    <w:rsid w:val="006B5551"/>
    <w:rsid w:val="006B6188"/>
    <w:rsid w:val="006C0B54"/>
    <w:rsid w:val="006C15B5"/>
    <w:rsid w:val="006C1FE1"/>
    <w:rsid w:val="006C2C0C"/>
    <w:rsid w:val="006C4A93"/>
    <w:rsid w:val="006C5212"/>
    <w:rsid w:val="006C57B5"/>
    <w:rsid w:val="006C67F2"/>
    <w:rsid w:val="006C7762"/>
    <w:rsid w:val="006D00CF"/>
    <w:rsid w:val="006D0515"/>
    <w:rsid w:val="006D0CDB"/>
    <w:rsid w:val="006D11DD"/>
    <w:rsid w:val="006D3377"/>
    <w:rsid w:val="006D53ED"/>
    <w:rsid w:val="006D7B6C"/>
    <w:rsid w:val="006E2865"/>
    <w:rsid w:val="006E4109"/>
    <w:rsid w:val="006E5E72"/>
    <w:rsid w:val="006E6303"/>
    <w:rsid w:val="006F0222"/>
    <w:rsid w:val="006F146E"/>
    <w:rsid w:val="006F29CC"/>
    <w:rsid w:val="006F32C4"/>
    <w:rsid w:val="006F3C7C"/>
    <w:rsid w:val="006F5BA6"/>
    <w:rsid w:val="006F6677"/>
    <w:rsid w:val="00700C7E"/>
    <w:rsid w:val="0070157B"/>
    <w:rsid w:val="00702219"/>
    <w:rsid w:val="00702E86"/>
    <w:rsid w:val="0070367B"/>
    <w:rsid w:val="00703735"/>
    <w:rsid w:val="00704EB2"/>
    <w:rsid w:val="007051F7"/>
    <w:rsid w:val="00705D0D"/>
    <w:rsid w:val="0070649B"/>
    <w:rsid w:val="00706ABE"/>
    <w:rsid w:val="00707B31"/>
    <w:rsid w:val="00710EE2"/>
    <w:rsid w:val="00712765"/>
    <w:rsid w:val="00712EE8"/>
    <w:rsid w:val="00713B61"/>
    <w:rsid w:val="007141FB"/>
    <w:rsid w:val="00720AB7"/>
    <w:rsid w:val="00721335"/>
    <w:rsid w:val="0072151C"/>
    <w:rsid w:val="00721C05"/>
    <w:rsid w:val="00722468"/>
    <w:rsid w:val="007226AF"/>
    <w:rsid w:val="0072349E"/>
    <w:rsid w:val="00724B74"/>
    <w:rsid w:val="007254AF"/>
    <w:rsid w:val="00725FFF"/>
    <w:rsid w:val="00726151"/>
    <w:rsid w:val="00726B65"/>
    <w:rsid w:val="00726D0E"/>
    <w:rsid w:val="00726F66"/>
    <w:rsid w:val="007277E1"/>
    <w:rsid w:val="007307D1"/>
    <w:rsid w:val="00732E43"/>
    <w:rsid w:val="00733874"/>
    <w:rsid w:val="00734009"/>
    <w:rsid w:val="007342D0"/>
    <w:rsid w:val="00736A0F"/>
    <w:rsid w:val="00736A9C"/>
    <w:rsid w:val="007379F0"/>
    <w:rsid w:val="007400E4"/>
    <w:rsid w:val="00740CEB"/>
    <w:rsid w:val="007425FA"/>
    <w:rsid w:val="00744199"/>
    <w:rsid w:val="00744599"/>
    <w:rsid w:val="0074541D"/>
    <w:rsid w:val="00750D93"/>
    <w:rsid w:val="00750DB0"/>
    <w:rsid w:val="0075341D"/>
    <w:rsid w:val="00754CD3"/>
    <w:rsid w:val="007564A6"/>
    <w:rsid w:val="00757B4D"/>
    <w:rsid w:val="00762329"/>
    <w:rsid w:val="00762784"/>
    <w:rsid w:val="00764FFB"/>
    <w:rsid w:val="00765B27"/>
    <w:rsid w:val="0076756E"/>
    <w:rsid w:val="0076791D"/>
    <w:rsid w:val="007709EB"/>
    <w:rsid w:val="00770B5E"/>
    <w:rsid w:val="00771448"/>
    <w:rsid w:val="0077190D"/>
    <w:rsid w:val="007727E1"/>
    <w:rsid w:val="00773F9E"/>
    <w:rsid w:val="0077423C"/>
    <w:rsid w:val="00775374"/>
    <w:rsid w:val="00775824"/>
    <w:rsid w:val="007759F3"/>
    <w:rsid w:val="00775EA0"/>
    <w:rsid w:val="00775EA7"/>
    <w:rsid w:val="00780996"/>
    <w:rsid w:val="00780D30"/>
    <w:rsid w:val="00782812"/>
    <w:rsid w:val="00783046"/>
    <w:rsid w:val="00783D52"/>
    <w:rsid w:val="0078418C"/>
    <w:rsid w:val="00785383"/>
    <w:rsid w:val="00786D7A"/>
    <w:rsid w:val="0079085B"/>
    <w:rsid w:val="00792A32"/>
    <w:rsid w:val="007932F3"/>
    <w:rsid w:val="00793C74"/>
    <w:rsid w:val="007952B8"/>
    <w:rsid w:val="00795B39"/>
    <w:rsid w:val="0079746A"/>
    <w:rsid w:val="007A01FF"/>
    <w:rsid w:val="007A0F5E"/>
    <w:rsid w:val="007A2185"/>
    <w:rsid w:val="007A3D7F"/>
    <w:rsid w:val="007A4AC8"/>
    <w:rsid w:val="007A4EA7"/>
    <w:rsid w:val="007A6523"/>
    <w:rsid w:val="007A678F"/>
    <w:rsid w:val="007A6FB9"/>
    <w:rsid w:val="007A7326"/>
    <w:rsid w:val="007B0E4D"/>
    <w:rsid w:val="007B1296"/>
    <w:rsid w:val="007B1A80"/>
    <w:rsid w:val="007B1F82"/>
    <w:rsid w:val="007B2605"/>
    <w:rsid w:val="007B36D9"/>
    <w:rsid w:val="007B4C9F"/>
    <w:rsid w:val="007B6B32"/>
    <w:rsid w:val="007B6D13"/>
    <w:rsid w:val="007C0292"/>
    <w:rsid w:val="007C0B2B"/>
    <w:rsid w:val="007C14A2"/>
    <w:rsid w:val="007C4762"/>
    <w:rsid w:val="007C53D5"/>
    <w:rsid w:val="007C5F0D"/>
    <w:rsid w:val="007C7D71"/>
    <w:rsid w:val="007D0363"/>
    <w:rsid w:val="007D0AD3"/>
    <w:rsid w:val="007D2E18"/>
    <w:rsid w:val="007D3111"/>
    <w:rsid w:val="007D4C61"/>
    <w:rsid w:val="007D6014"/>
    <w:rsid w:val="007D613C"/>
    <w:rsid w:val="007E2602"/>
    <w:rsid w:val="007E352E"/>
    <w:rsid w:val="007E3F28"/>
    <w:rsid w:val="007E4B49"/>
    <w:rsid w:val="007E4FA3"/>
    <w:rsid w:val="007E5580"/>
    <w:rsid w:val="007E5600"/>
    <w:rsid w:val="007E618B"/>
    <w:rsid w:val="007E61B8"/>
    <w:rsid w:val="007E6442"/>
    <w:rsid w:val="007E7E43"/>
    <w:rsid w:val="007F0179"/>
    <w:rsid w:val="007F1710"/>
    <w:rsid w:val="007F1721"/>
    <w:rsid w:val="007F1FF6"/>
    <w:rsid w:val="007F3211"/>
    <w:rsid w:val="007F63E0"/>
    <w:rsid w:val="007F790C"/>
    <w:rsid w:val="0080080B"/>
    <w:rsid w:val="00800CE1"/>
    <w:rsid w:val="0080137C"/>
    <w:rsid w:val="008014B5"/>
    <w:rsid w:val="00801D8A"/>
    <w:rsid w:val="008026BE"/>
    <w:rsid w:val="0080298E"/>
    <w:rsid w:val="008032DE"/>
    <w:rsid w:val="00803D25"/>
    <w:rsid w:val="008041F8"/>
    <w:rsid w:val="008050A4"/>
    <w:rsid w:val="00806058"/>
    <w:rsid w:val="00806759"/>
    <w:rsid w:val="0080722F"/>
    <w:rsid w:val="00807621"/>
    <w:rsid w:val="0080766F"/>
    <w:rsid w:val="008079E3"/>
    <w:rsid w:val="0081064E"/>
    <w:rsid w:val="008106F1"/>
    <w:rsid w:val="00810D8B"/>
    <w:rsid w:val="00811301"/>
    <w:rsid w:val="00811FA7"/>
    <w:rsid w:val="00812125"/>
    <w:rsid w:val="00813904"/>
    <w:rsid w:val="00814B55"/>
    <w:rsid w:val="008150A1"/>
    <w:rsid w:val="00817022"/>
    <w:rsid w:val="00817BCD"/>
    <w:rsid w:val="0082087D"/>
    <w:rsid w:val="00820FD5"/>
    <w:rsid w:val="00821687"/>
    <w:rsid w:val="0082249F"/>
    <w:rsid w:val="00824B3D"/>
    <w:rsid w:val="00827DE5"/>
    <w:rsid w:val="008316C1"/>
    <w:rsid w:val="00832608"/>
    <w:rsid w:val="008334FD"/>
    <w:rsid w:val="00833A03"/>
    <w:rsid w:val="00833FFD"/>
    <w:rsid w:val="0083464B"/>
    <w:rsid w:val="00834AEC"/>
    <w:rsid w:val="008357A0"/>
    <w:rsid w:val="0083713B"/>
    <w:rsid w:val="0084055E"/>
    <w:rsid w:val="00840B03"/>
    <w:rsid w:val="008415CB"/>
    <w:rsid w:val="00841F3E"/>
    <w:rsid w:val="00842D4A"/>
    <w:rsid w:val="00843985"/>
    <w:rsid w:val="0084585B"/>
    <w:rsid w:val="00846858"/>
    <w:rsid w:val="008475DD"/>
    <w:rsid w:val="008476FB"/>
    <w:rsid w:val="0085031A"/>
    <w:rsid w:val="00850762"/>
    <w:rsid w:val="008509D3"/>
    <w:rsid w:val="00853F48"/>
    <w:rsid w:val="0085539A"/>
    <w:rsid w:val="0085559D"/>
    <w:rsid w:val="008569ED"/>
    <w:rsid w:val="008569F3"/>
    <w:rsid w:val="00860069"/>
    <w:rsid w:val="00862D48"/>
    <w:rsid w:val="008638B3"/>
    <w:rsid w:val="0086457A"/>
    <w:rsid w:val="00865FBC"/>
    <w:rsid w:val="00866206"/>
    <w:rsid w:val="00866C4B"/>
    <w:rsid w:val="00867488"/>
    <w:rsid w:val="0086766E"/>
    <w:rsid w:val="00867DB4"/>
    <w:rsid w:val="0087046B"/>
    <w:rsid w:val="00870853"/>
    <w:rsid w:val="0087117D"/>
    <w:rsid w:val="00871A2F"/>
    <w:rsid w:val="00872CF3"/>
    <w:rsid w:val="00874276"/>
    <w:rsid w:val="0087435B"/>
    <w:rsid w:val="0087479C"/>
    <w:rsid w:val="0087580C"/>
    <w:rsid w:val="0087697C"/>
    <w:rsid w:val="00876992"/>
    <w:rsid w:val="00877224"/>
    <w:rsid w:val="0088004D"/>
    <w:rsid w:val="00881466"/>
    <w:rsid w:val="008817C5"/>
    <w:rsid w:val="0088181E"/>
    <w:rsid w:val="00884A04"/>
    <w:rsid w:val="0088520C"/>
    <w:rsid w:val="0088571B"/>
    <w:rsid w:val="00885E07"/>
    <w:rsid w:val="008863A9"/>
    <w:rsid w:val="008902BB"/>
    <w:rsid w:val="00891474"/>
    <w:rsid w:val="00891B7A"/>
    <w:rsid w:val="00892851"/>
    <w:rsid w:val="00892D15"/>
    <w:rsid w:val="0089372C"/>
    <w:rsid w:val="00893E45"/>
    <w:rsid w:val="00893F31"/>
    <w:rsid w:val="008951BE"/>
    <w:rsid w:val="00895BC0"/>
    <w:rsid w:val="008A0050"/>
    <w:rsid w:val="008A14BE"/>
    <w:rsid w:val="008A1E80"/>
    <w:rsid w:val="008A2B86"/>
    <w:rsid w:val="008A38C1"/>
    <w:rsid w:val="008A6AEB"/>
    <w:rsid w:val="008A6D0F"/>
    <w:rsid w:val="008A70E9"/>
    <w:rsid w:val="008A7283"/>
    <w:rsid w:val="008A7FE5"/>
    <w:rsid w:val="008B169F"/>
    <w:rsid w:val="008B2785"/>
    <w:rsid w:val="008B36E0"/>
    <w:rsid w:val="008B5B9B"/>
    <w:rsid w:val="008B5E98"/>
    <w:rsid w:val="008B632D"/>
    <w:rsid w:val="008B7834"/>
    <w:rsid w:val="008C0116"/>
    <w:rsid w:val="008C0B2E"/>
    <w:rsid w:val="008C12ED"/>
    <w:rsid w:val="008C1CEE"/>
    <w:rsid w:val="008C25D4"/>
    <w:rsid w:val="008C2F18"/>
    <w:rsid w:val="008C4308"/>
    <w:rsid w:val="008C510D"/>
    <w:rsid w:val="008C5FA4"/>
    <w:rsid w:val="008C70A5"/>
    <w:rsid w:val="008D0967"/>
    <w:rsid w:val="008D0C22"/>
    <w:rsid w:val="008D1335"/>
    <w:rsid w:val="008D1FD8"/>
    <w:rsid w:val="008D3127"/>
    <w:rsid w:val="008D45D1"/>
    <w:rsid w:val="008D5118"/>
    <w:rsid w:val="008D62B0"/>
    <w:rsid w:val="008D6A28"/>
    <w:rsid w:val="008E25B5"/>
    <w:rsid w:val="008E27EA"/>
    <w:rsid w:val="008E4285"/>
    <w:rsid w:val="008E5838"/>
    <w:rsid w:val="008E587A"/>
    <w:rsid w:val="008E5D8B"/>
    <w:rsid w:val="008F0042"/>
    <w:rsid w:val="008F170B"/>
    <w:rsid w:val="008F1A43"/>
    <w:rsid w:val="008F1F67"/>
    <w:rsid w:val="008F4051"/>
    <w:rsid w:val="008F4F9C"/>
    <w:rsid w:val="008F5201"/>
    <w:rsid w:val="008F6056"/>
    <w:rsid w:val="008F71C0"/>
    <w:rsid w:val="008F7C51"/>
    <w:rsid w:val="009005B7"/>
    <w:rsid w:val="00900761"/>
    <w:rsid w:val="00902B02"/>
    <w:rsid w:val="009032D6"/>
    <w:rsid w:val="00903988"/>
    <w:rsid w:val="00905D02"/>
    <w:rsid w:val="00906B74"/>
    <w:rsid w:val="00906CD2"/>
    <w:rsid w:val="0090746E"/>
    <w:rsid w:val="00907AAC"/>
    <w:rsid w:val="0091062E"/>
    <w:rsid w:val="00910B5D"/>
    <w:rsid w:val="009129A4"/>
    <w:rsid w:val="00913116"/>
    <w:rsid w:val="00914128"/>
    <w:rsid w:val="00914EF8"/>
    <w:rsid w:val="00915683"/>
    <w:rsid w:val="00915CB7"/>
    <w:rsid w:val="00915FF4"/>
    <w:rsid w:val="00916225"/>
    <w:rsid w:val="00917BF5"/>
    <w:rsid w:val="009205FD"/>
    <w:rsid w:val="0092114F"/>
    <w:rsid w:val="0092116D"/>
    <w:rsid w:val="009212EF"/>
    <w:rsid w:val="00923630"/>
    <w:rsid w:val="0092404E"/>
    <w:rsid w:val="00925A79"/>
    <w:rsid w:val="009267F0"/>
    <w:rsid w:val="00926D08"/>
    <w:rsid w:val="00927CB3"/>
    <w:rsid w:val="00930E69"/>
    <w:rsid w:val="00933407"/>
    <w:rsid w:val="009338B7"/>
    <w:rsid w:val="009340B0"/>
    <w:rsid w:val="009341B3"/>
    <w:rsid w:val="0093517A"/>
    <w:rsid w:val="009416BB"/>
    <w:rsid w:val="009424C5"/>
    <w:rsid w:val="00942D8F"/>
    <w:rsid w:val="00946005"/>
    <w:rsid w:val="009464CC"/>
    <w:rsid w:val="0094701C"/>
    <w:rsid w:val="00950A33"/>
    <w:rsid w:val="00951403"/>
    <w:rsid w:val="0095185C"/>
    <w:rsid w:val="00954916"/>
    <w:rsid w:val="00954C15"/>
    <w:rsid w:val="00957B22"/>
    <w:rsid w:val="00960147"/>
    <w:rsid w:val="00960571"/>
    <w:rsid w:val="00961679"/>
    <w:rsid w:val="00961869"/>
    <w:rsid w:val="00961FBD"/>
    <w:rsid w:val="00964024"/>
    <w:rsid w:val="00965805"/>
    <w:rsid w:val="0097009F"/>
    <w:rsid w:val="0097076D"/>
    <w:rsid w:val="00970B8B"/>
    <w:rsid w:val="00971C0F"/>
    <w:rsid w:val="00972A9E"/>
    <w:rsid w:val="00972B2B"/>
    <w:rsid w:val="00972C45"/>
    <w:rsid w:val="00975E92"/>
    <w:rsid w:val="009829F4"/>
    <w:rsid w:val="009832F9"/>
    <w:rsid w:val="00983C60"/>
    <w:rsid w:val="0098451C"/>
    <w:rsid w:val="0098459E"/>
    <w:rsid w:val="00984897"/>
    <w:rsid w:val="009851BA"/>
    <w:rsid w:val="0098523A"/>
    <w:rsid w:val="00986F0B"/>
    <w:rsid w:val="00987A89"/>
    <w:rsid w:val="00990483"/>
    <w:rsid w:val="00992A64"/>
    <w:rsid w:val="0099378F"/>
    <w:rsid w:val="00997D7B"/>
    <w:rsid w:val="00997F42"/>
    <w:rsid w:val="009A17E4"/>
    <w:rsid w:val="009A48F3"/>
    <w:rsid w:val="009A538D"/>
    <w:rsid w:val="009A5B05"/>
    <w:rsid w:val="009A705B"/>
    <w:rsid w:val="009A7426"/>
    <w:rsid w:val="009A7B9F"/>
    <w:rsid w:val="009B06D1"/>
    <w:rsid w:val="009B25E7"/>
    <w:rsid w:val="009B332A"/>
    <w:rsid w:val="009B3E98"/>
    <w:rsid w:val="009B418C"/>
    <w:rsid w:val="009B4218"/>
    <w:rsid w:val="009B5A98"/>
    <w:rsid w:val="009B5D22"/>
    <w:rsid w:val="009B66A4"/>
    <w:rsid w:val="009C06F0"/>
    <w:rsid w:val="009C0D9B"/>
    <w:rsid w:val="009C1E01"/>
    <w:rsid w:val="009C1E65"/>
    <w:rsid w:val="009C2321"/>
    <w:rsid w:val="009C2CDC"/>
    <w:rsid w:val="009C36EB"/>
    <w:rsid w:val="009C3702"/>
    <w:rsid w:val="009C3F58"/>
    <w:rsid w:val="009C42BD"/>
    <w:rsid w:val="009C4D0C"/>
    <w:rsid w:val="009C4D65"/>
    <w:rsid w:val="009C6236"/>
    <w:rsid w:val="009D08F6"/>
    <w:rsid w:val="009D24D1"/>
    <w:rsid w:val="009D2E1E"/>
    <w:rsid w:val="009D2ED6"/>
    <w:rsid w:val="009D4BDF"/>
    <w:rsid w:val="009D504C"/>
    <w:rsid w:val="009D64F4"/>
    <w:rsid w:val="009D688E"/>
    <w:rsid w:val="009D7903"/>
    <w:rsid w:val="009E3215"/>
    <w:rsid w:val="009E42CB"/>
    <w:rsid w:val="009E4D33"/>
    <w:rsid w:val="009E613D"/>
    <w:rsid w:val="009E631A"/>
    <w:rsid w:val="009E63D6"/>
    <w:rsid w:val="009F0619"/>
    <w:rsid w:val="009F1165"/>
    <w:rsid w:val="009F2040"/>
    <w:rsid w:val="009F2400"/>
    <w:rsid w:val="009F2CFD"/>
    <w:rsid w:val="009F555D"/>
    <w:rsid w:val="009F7222"/>
    <w:rsid w:val="00A02F61"/>
    <w:rsid w:val="00A04CB6"/>
    <w:rsid w:val="00A05A1C"/>
    <w:rsid w:val="00A06404"/>
    <w:rsid w:val="00A06503"/>
    <w:rsid w:val="00A06ADC"/>
    <w:rsid w:val="00A07959"/>
    <w:rsid w:val="00A10A8A"/>
    <w:rsid w:val="00A1175D"/>
    <w:rsid w:val="00A117B6"/>
    <w:rsid w:val="00A140F5"/>
    <w:rsid w:val="00A147F9"/>
    <w:rsid w:val="00A1497C"/>
    <w:rsid w:val="00A16196"/>
    <w:rsid w:val="00A21247"/>
    <w:rsid w:val="00A212E8"/>
    <w:rsid w:val="00A216DD"/>
    <w:rsid w:val="00A21BE0"/>
    <w:rsid w:val="00A2262F"/>
    <w:rsid w:val="00A22922"/>
    <w:rsid w:val="00A23205"/>
    <w:rsid w:val="00A23A36"/>
    <w:rsid w:val="00A23EE2"/>
    <w:rsid w:val="00A24157"/>
    <w:rsid w:val="00A26E64"/>
    <w:rsid w:val="00A300FA"/>
    <w:rsid w:val="00A34044"/>
    <w:rsid w:val="00A34722"/>
    <w:rsid w:val="00A34BFF"/>
    <w:rsid w:val="00A34F47"/>
    <w:rsid w:val="00A350E5"/>
    <w:rsid w:val="00A35186"/>
    <w:rsid w:val="00A3563B"/>
    <w:rsid w:val="00A36DBB"/>
    <w:rsid w:val="00A42826"/>
    <w:rsid w:val="00A42EE4"/>
    <w:rsid w:val="00A44E1F"/>
    <w:rsid w:val="00A46F84"/>
    <w:rsid w:val="00A479D4"/>
    <w:rsid w:val="00A47ACA"/>
    <w:rsid w:val="00A47AE8"/>
    <w:rsid w:val="00A51244"/>
    <w:rsid w:val="00A51589"/>
    <w:rsid w:val="00A524BA"/>
    <w:rsid w:val="00A5272C"/>
    <w:rsid w:val="00A52C19"/>
    <w:rsid w:val="00A52EC0"/>
    <w:rsid w:val="00A53E71"/>
    <w:rsid w:val="00A546E7"/>
    <w:rsid w:val="00A55D79"/>
    <w:rsid w:val="00A56DE5"/>
    <w:rsid w:val="00A60307"/>
    <w:rsid w:val="00A621B8"/>
    <w:rsid w:val="00A62652"/>
    <w:rsid w:val="00A63304"/>
    <w:rsid w:val="00A65070"/>
    <w:rsid w:val="00A66360"/>
    <w:rsid w:val="00A675B4"/>
    <w:rsid w:val="00A67641"/>
    <w:rsid w:val="00A70D80"/>
    <w:rsid w:val="00A71BA8"/>
    <w:rsid w:val="00A7249E"/>
    <w:rsid w:val="00A73435"/>
    <w:rsid w:val="00A738C7"/>
    <w:rsid w:val="00A73D22"/>
    <w:rsid w:val="00A747A4"/>
    <w:rsid w:val="00A75332"/>
    <w:rsid w:val="00A75FE9"/>
    <w:rsid w:val="00A76C42"/>
    <w:rsid w:val="00A8165D"/>
    <w:rsid w:val="00A82B0A"/>
    <w:rsid w:val="00A85934"/>
    <w:rsid w:val="00A85A2F"/>
    <w:rsid w:val="00A86F14"/>
    <w:rsid w:val="00A900E5"/>
    <w:rsid w:val="00A92E79"/>
    <w:rsid w:val="00A93B55"/>
    <w:rsid w:val="00A94D94"/>
    <w:rsid w:val="00A96EE1"/>
    <w:rsid w:val="00AA003D"/>
    <w:rsid w:val="00AA034C"/>
    <w:rsid w:val="00AA2CDD"/>
    <w:rsid w:val="00AA64BF"/>
    <w:rsid w:val="00AA6B1C"/>
    <w:rsid w:val="00AA6B92"/>
    <w:rsid w:val="00AB1BC9"/>
    <w:rsid w:val="00AB3222"/>
    <w:rsid w:val="00AB33C5"/>
    <w:rsid w:val="00AB33C7"/>
    <w:rsid w:val="00AB4AF7"/>
    <w:rsid w:val="00AB570B"/>
    <w:rsid w:val="00AB7E99"/>
    <w:rsid w:val="00AC148E"/>
    <w:rsid w:val="00AC1AFC"/>
    <w:rsid w:val="00AC1CC7"/>
    <w:rsid w:val="00AC225F"/>
    <w:rsid w:val="00AC39D5"/>
    <w:rsid w:val="00AC41EB"/>
    <w:rsid w:val="00AC471B"/>
    <w:rsid w:val="00AC4B63"/>
    <w:rsid w:val="00AC5987"/>
    <w:rsid w:val="00AC5FD5"/>
    <w:rsid w:val="00AD0E63"/>
    <w:rsid w:val="00AD10DB"/>
    <w:rsid w:val="00AD1390"/>
    <w:rsid w:val="00AD16CA"/>
    <w:rsid w:val="00AD1855"/>
    <w:rsid w:val="00AD2511"/>
    <w:rsid w:val="00AD2E42"/>
    <w:rsid w:val="00AD3B94"/>
    <w:rsid w:val="00AD3CA0"/>
    <w:rsid w:val="00AD3CC6"/>
    <w:rsid w:val="00AD3F0E"/>
    <w:rsid w:val="00AD4148"/>
    <w:rsid w:val="00AD5B9C"/>
    <w:rsid w:val="00AD5C44"/>
    <w:rsid w:val="00AE1286"/>
    <w:rsid w:val="00AE1736"/>
    <w:rsid w:val="00AE195A"/>
    <w:rsid w:val="00AE255E"/>
    <w:rsid w:val="00AE3DF5"/>
    <w:rsid w:val="00AE62D0"/>
    <w:rsid w:val="00AE6FA8"/>
    <w:rsid w:val="00AE7034"/>
    <w:rsid w:val="00AE7A67"/>
    <w:rsid w:val="00AE7AF2"/>
    <w:rsid w:val="00AF12C5"/>
    <w:rsid w:val="00AF14D9"/>
    <w:rsid w:val="00AF375A"/>
    <w:rsid w:val="00AF48F3"/>
    <w:rsid w:val="00AF66C8"/>
    <w:rsid w:val="00AF6A89"/>
    <w:rsid w:val="00AF7721"/>
    <w:rsid w:val="00AF7E77"/>
    <w:rsid w:val="00B007CB"/>
    <w:rsid w:val="00B00F9A"/>
    <w:rsid w:val="00B018F6"/>
    <w:rsid w:val="00B033B3"/>
    <w:rsid w:val="00B059B6"/>
    <w:rsid w:val="00B066B2"/>
    <w:rsid w:val="00B06AA1"/>
    <w:rsid w:val="00B070F3"/>
    <w:rsid w:val="00B072F7"/>
    <w:rsid w:val="00B1020C"/>
    <w:rsid w:val="00B10F77"/>
    <w:rsid w:val="00B10FE2"/>
    <w:rsid w:val="00B11233"/>
    <w:rsid w:val="00B116E2"/>
    <w:rsid w:val="00B1337C"/>
    <w:rsid w:val="00B158C7"/>
    <w:rsid w:val="00B163AA"/>
    <w:rsid w:val="00B16A1B"/>
    <w:rsid w:val="00B16C54"/>
    <w:rsid w:val="00B17AE8"/>
    <w:rsid w:val="00B17FC2"/>
    <w:rsid w:val="00B20A67"/>
    <w:rsid w:val="00B20C4B"/>
    <w:rsid w:val="00B20D41"/>
    <w:rsid w:val="00B20EB2"/>
    <w:rsid w:val="00B2184D"/>
    <w:rsid w:val="00B21E54"/>
    <w:rsid w:val="00B22E71"/>
    <w:rsid w:val="00B22F34"/>
    <w:rsid w:val="00B235AE"/>
    <w:rsid w:val="00B23AC1"/>
    <w:rsid w:val="00B2525B"/>
    <w:rsid w:val="00B26570"/>
    <w:rsid w:val="00B268D6"/>
    <w:rsid w:val="00B27999"/>
    <w:rsid w:val="00B309D0"/>
    <w:rsid w:val="00B32D16"/>
    <w:rsid w:val="00B36AD3"/>
    <w:rsid w:val="00B36D5A"/>
    <w:rsid w:val="00B36F1F"/>
    <w:rsid w:val="00B37DEB"/>
    <w:rsid w:val="00B41043"/>
    <w:rsid w:val="00B42121"/>
    <w:rsid w:val="00B426B4"/>
    <w:rsid w:val="00B4544A"/>
    <w:rsid w:val="00B461FF"/>
    <w:rsid w:val="00B463D0"/>
    <w:rsid w:val="00B4726C"/>
    <w:rsid w:val="00B47AB4"/>
    <w:rsid w:val="00B51E38"/>
    <w:rsid w:val="00B54013"/>
    <w:rsid w:val="00B54606"/>
    <w:rsid w:val="00B54748"/>
    <w:rsid w:val="00B564FB"/>
    <w:rsid w:val="00B567B9"/>
    <w:rsid w:val="00B579CB"/>
    <w:rsid w:val="00B57BC5"/>
    <w:rsid w:val="00B60ABB"/>
    <w:rsid w:val="00B60DCD"/>
    <w:rsid w:val="00B61807"/>
    <w:rsid w:val="00B64C4C"/>
    <w:rsid w:val="00B65671"/>
    <w:rsid w:val="00B65752"/>
    <w:rsid w:val="00B70142"/>
    <w:rsid w:val="00B72688"/>
    <w:rsid w:val="00B72DC8"/>
    <w:rsid w:val="00B742BF"/>
    <w:rsid w:val="00B74410"/>
    <w:rsid w:val="00B74F88"/>
    <w:rsid w:val="00B756FB"/>
    <w:rsid w:val="00B75C98"/>
    <w:rsid w:val="00B76A51"/>
    <w:rsid w:val="00B80172"/>
    <w:rsid w:val="00B8132C"/>
    <w:rsid w:val="00B813C0"/>
    <w:rsid w:val="00B81CBD"/>
    <w:rsid w:val="00B82958"/>
    <w:rsid w:val="00B83471"/>
    <w:rsid w:val="00B838FD"/>
    <w:rsid w:val="00B83D72"/>
    <w:rsid w:val="00B84535"/>
    <w:rsid w:val="00B845B8"/>
    <w:rsid w:val="00B86CB3"/>
    <w:rsid w:val="00B87965"/>
    <w:rsid w:val="00B90552"/>
    <w:rsid w:val="00B905AF"/>
    <w:rsid w:val="00B905EC"/>
    <w:rsid w:val="00B906C7"/>
    <w:rsid w:val="00B91F8D"/>
    <w:rsid w:val="00B92108"/>
    <w:rsid w:val="00B9287E"/>
    <w:rsid w:val="00B9426A"/>
    <w:rsid w:val="00B95263"/>
    <w:rsid w:val="00B95698"/>
    <w:rsid w:val="00B95BFC"/>
    <w:rsid w:val="00B95F63"/>
    <w:rsid w:val="00B971ED"/>
    <w:rsid w:val="00BA0895"/>
    <w:rsid w:val="00BA2231"/>
    <w:rsid w:val="00BA27D0"/>
    <w:rsid w:val="00BA4DCB"/>
    <w:rsid w:val="00BA7539"/>
    <w:rsid w:val="00BA7EF1"/>
    <w:rsid w:val="00BB0148"/>
    <w:rsid w:val="00BB0201"/>
    <w:rsid w:val="00BB0390"/>
    <w:rsid w:val="00BB0B37"/>
    <w:rsid w:val="00BB19BC"/>
    <w:rsid w:val="00BB2369"/>
    <w:rsid w:val="00BB45C8"/>
    <w:rsid w:val="00BB4F7A"/>
    <w:rsid w:val="00BB5E15"/>
    <w:rsid w:val="00BB65D0"/>
    <w:rsid w:val="00BB780F"/>
    <w:rsid w:val="00BC04A3"/>
    <w:rsid w:val="00BC1D44"/>
    <w:rsid w:val="00BC28BA"/>
    <w:rsid w:val="00BC3244"/>
    <w:rsid w:val="00BC4111"/>
    <w:rsid w:val="00BC483B"/>
    <w:rsid w:val="00BC4F47"/>
    <w:rsid w:val="00BC5147"/>
    <w:rsid w:val="00BC7E4E"/>
    <w:rsid w:val="00BC7F08"/>
    <w:rsid w:val="00BD0203"/>
    <w:rsid w:val="00BD1532"/>
    <w:rsid w:val="00BD25AE"/>
    <w:rsid w:val="00BD2E1D"/>
    <w:rsid w:val="00BD2F27"/>
    <w:rsid w:val="00BD31F9"/>
    <w:rsid w:val="00BD3741"/>
    <w:rsid w:val="00BD38EE"/>
    <w:rsid w:val="00BD3AC5"/>
    <w:rsid w:val="00BE08BD"/>
    <w:rsid w:val="00BE1305"/>
    <w:rsid w:val="00BE2348"/>
    <w:rsid w:val="00BE4429"/>
    <w:rsid w:val="00BE4788"/>
    <w:rsid w:val="00BE5F29"/>
    <w:rsid w:val="00BE6264"/>
    <w:rsid w:val="00BF0385"/>
    <w:rsid w:val="00BF2F5F"/>
    <w:rsid w:val="00BF352A"/>
    <w:rsid w:val="00BF42D8"/>
    <w:rsid w:val="00C0032F"/>
    <w:rsid w:val="00C00AC9"/>
    <w:rsid w:val="00C00F7F"/>
    <w:rsid w:val="00C03455"/>
    <w:rsid w:val="00C041B8"/>
    <w:rsid w:val="00C05812"/>
    <w:rsid w:val="00C05CEC"/>
    <w:rsid w:val="00C0679C"/>
    <w:rsid w:val="00C0756D"/>
    <w:rsid w:val="00C07A74"/>
    <w:rsid w:val="00C102A3"/>
    <w:rsid w:val="00C10AA2"/>
    <w:rsid w:val="00C10D7A"/>
    <w:rsid w:val="00C10FDD"/>
    <w:rsid w:val="00C110AA"/>
    <w:rsid w:val="00C11FCF"/>
    <w:rsid w:val="00C1367D"/>
    <w:rsid w:val="00C1457C"/>
    <w:rsid w:val="00C1482E"/>
    <w:rsid w:val="00C15A2A"/>
    <w:rsid w:val="00C174A5"/>
    <w:rsid w:val="00C20F32"/>
    <w:rsid w:val="00C2206C"/>
    <w:rsid w:val="00C22349"/>
    <w:rsid w:val="00C22F93"/>
    <w:rsid w:val="00C252EA"/>
    <w:rsid w:val="00C30667"/>
    <w:rsid w:val="00C310BC"/>
    <w:rsid w:val="00C31D14"/>
    <w:rsid w:val="00C33748"/>
    <w:rsid w:val="00C34591"/>
    <w:rsid w:val="00C36945"/>
    <w:rsid w:val="00C404D4"/>
    <w:rsid w:val="00C40C38"/>
    <w:rsid w:val="00C4134C"/>
    <w:rsid w:val="00C42AC8"/>
    <w:rsid w:val="00C42FB0"/>
    <w:rsid w:val="00C448AC"/>
    <w:rsid w:val="00C44D90"/>
    <w:rsid w:val="00C47042"/>
    <w:rsid w:val="00C52682"/>
    <w:rsid w:val="00C544AD"/>
    <w:rsid w:val="00C557F3"/>
    <w:rsid w:val="00C57043"/>
    <w:rsid w:val="00C57073"/>
    <w:rsid w:val="00C572CF"/>
    <w:rsid w:val="00C57926"/>
    <w:rsid w:val="00C60990"/>
    <w:rsid w:val="00C61064"/>
    <w:rsid w:val="00C6270D"/>
    <w:rsid w:val="00C62E01"/>
    <w:rsid w:val="00C66A87"/>
    <w:rsid w:val="00C7262B"/>
    <w:rsid w:val="00C73172"/>
    <w:rsid w:val="00C73565"/>
    <w:rsid w:val="00C73EDB"/>
    <w:rsid w:val="00C747A6"/>
    <w:rsid w:val="00C7510B"/>
    <w:rsid w:val="00C7532D"/>
    <w:rsid w:val="00C75673"/>
    <w:rsid w:val="00C7575B"/>
    <w:rsid w:val="00C763A9"/>
    <w:rsid w:val="00C76997"/>
    <w:rsid w:val="00C82A22"/>
    <w:rsid w:val="00C83DFE"/>
    <w:rsid w:val="00C85745"/>
    <w:rsid w:val="00C85FEC"/>
    <w:rsid w:val="00C866F8"/>
    <w:rsid w:val="00C872C5"/>
    <w:rsid w:val="00C87E58"/>
    <w:rsid w:val="00C931E0"/>
    <w:rsid w:val="00C95084"/>
    <w:rsid w:val="00C950A9"/>
    <w:rsid w:val="00C95BB4"/>
    <w:rsid w:val="00C95F70"/>
    <w:rsid w:val="00C96DB7"/>
    <w:rsid w:val="00CA2C80"/>
    <w:rsid w:val="00CA34C9"/>
    <w:rsid w:val="00CB18DA"/>
    <w:rsid w:val="00CB1AE4"/>
    <w:rsid w:val="00CB1DB6"/>
    <w:rsid w:val="00CB2A1E"/>
    <w:rsid w:val="00CB3426"/>
    <w:rsid w:val="00CB4351"/>
    <w:rsid w:val="00CB4949"/>
    <w:rsid w:val="00CB4F7C"/>
    <w:rsid w:val="00CB53CB"/>
    <w:rsid w:val="00CB697A"/>
    <w:rsid w:val="00CC0DC6"/>
    <w:rsid w:val="00CC161D"/>
    <w:rsid w:val="00CC17A1"/>
    <w:rsid w:val="00CC273F"/>
    <w:rsid w:val="00CC2785"/>
    <w:rsid w:val="00CC2B68"/>
    <w:rsid w:val="00CC3973"/>
    <w:rsid w:val="00CC5224"/>
    <w:rsid w:val="00CC6A90"/>
    <w:rsid w:val="00CC6FE6"/>
    <w:rsid w:val="00CD0C2C"/>
    <w:rsid w:val="00CD2FDF"/>
    <w:rsid w:val="00CD38F7"/>
    <w:rsid w:val="00CD3C93"/>
    <w:rsid w:val="00CD64C2"/>
    <w:rsid w:val="00CDC3DA"/>
    <w:rsid w:val="00CE17CC"/>
    <w:rsid w:val="00CE1D4D"/>
    <w:rsid w:val="00CE3FF7"/>
    <w:rsid w:val="00CE492F"/>
    <w:rsid w:val="00CE4B41"/>
    <w:rsid w:val="00CE71FF"/>
    <w:rsid w:val="00CF0753"/>
    <w:rsid w:val="00CF4A9D"/>
    <w:rsid w:val="00CF7298"/>
    <w:rsid w:val="00CF7DD0"/>
    <w:rsid w:val="00D000A8"/>
    <w:rsid w:val="00D05C33"/>
    <w:rsid w:val="00D05E8E"/>
    <w:rsid w:val="00D11686"/>
    <w:rsid w:val="00D11CCA"/>
    <w:rsid w:val="00D1433F"/>
    <w:rsid w:val="00D14481"/>
    <w:rsid w:val="00D16FB7"/>
    <w:rsid w:val="00D20558"/>
    <w:rsid w:val="00D20B52"/>
    <w:rsid w:val="00D212A9"/>
    <w:rsid w:val="00D2223F"/>
    <w:rsid w:val="00D225DB"/>
    <w:rsid w:val="00D22972"/>
    <w:rsid w:val="00D234FE"/>
    <w:rsid w:val="00D239B4"/>
    <w:rsid w:val="00D23A26"/>
    <w:rsid w:val="00D23DDE"/>
    <w:rsid w:val="00D24180"/>
    <w:rsid w:val="00D24EF9"/>
    <w:rsid w:val="00D27E81"/>
    <w:rsid w:val="00D30E34"/>
    <w:rsid w:val="00D3149C"/>
    <w:rsid w:val="00D3386A"/>
    <w:rsid w:val="00D33972"/>
    <w:rsid w:val="00D33BBA"/>
    <w:rsid w:val="00D33C56"/>
    <w:rsid w:val="00D34CA1"/>
    <w:rsid w:val="00D34F90"/>
    <w:rsid w:val="00D35024"/>
    <w:rsid w:val="00D3586B"/>
    <w:rsid w:val="00D37B35"/>
    <w:rsid w:val="00D37F4C"/>
    <w:rsid w:val="00D4036C"/>
    <w:rsid w:val="00D41FEE"/>
    <w:rsid w:val="00D42908"/>
    <w:rsid w:val="00D4419C"/>
    <w:rsid w:val="00D44535"/>
    <w:rsid w:val="00D45A7C"/>
    <w:rsid w:val="00D45F65"/>
    <w:rsid w:val="00D46D08"/>
    <w:rsid w:val="00D47949"/>
    <w:rsid w:val="00D47B37"/>
    <w:rsid w:val="00D50E05"/>
    <w:rsid w:val="00D5105C"/>
    <w:rsid w:val="00D512FC"/>
    <w:rsid w:val="00D52222"/>
    <w:rsid w:val="00D5325C"/>
    <w:rsid w:val="00D53537"/>
    <w:rsid w:val="00D53E47"/>
    <w:rsid w:val="00D54E1A"/>
    <w:rsid w:val="00D5582D"/>
    <w:rsid w:val="00D561EB"/>
    <w:rsid w:val="00D56C00"/>
    <w:rsid w:val="00D5746D"/>
    <w:rsid w:val="00D574EB"/>
    <w:rsid w:val="00D5781F"/>
    <w:rsid w:val="00D609EA"/>
    <w:rsid w:val="00D6101F"/>
    <w:rsid w:val="00D610E4"/>
    <w:rsid w:val="00D62E53"/>
    <w:rsid w:val="00D63859"/>
    <w:rsid w:val="00D6650F"/>
    <w:rsid w:val="00D71DB3"/>
    <w:rsid w:val="00D71F45"/>
    <w:rsid w:val="00D73247"/>
    <w:rsid w:val="00D73EBC"/>
    <w:rsid w:val="00D74219"/>
    <w:rsid w:val="00D748AA"/>
    <w:rsid w:val="00D75571"/>
    <w:rsid w:val="00D75A59"/>
    <w:rsid w:val="00D76378"/>
    <w:rsid w:val="00D776E8"/>
    <w:rsid w:val="00D77E23"/>
    <w:rsid w:val="00D803AC"/>
    <w:rsid w:val="00D81440"/>
    <w:rsid w:val="00D847B4"/>
    <w:rsid w:val="00D85285"/>
    <w:rsid w:val="00D853B1"/>
    <w:rsid w:val="00D859A3"/>
    <w:rsid w:val="00D85DDE"/>
    <w:rsid w:val="00D86C47"/>
    <w:rsid w:val="00D86EA3"/>
    <w:rsid w:val="00D95423"/>
    <w:rsid w:val="00D95FD8"/>
    <w:rsid w:val="00D96235"/>
    <w:rsid w:val="00D96A0C"/>
    <w:rsid w:val="00D96B65"/>
    <w:rsid w:val="00DA102E"/>
    <w:rsid w:val="00DA1677"/>
    <w:rsid w:val="00DA28B9"/>
    <w:rsid w:val="00DA3817"/>
    <w:rsid w:val="00DA3818"/>
    <w:rsid w:val="00DA49EA"/>
    <w:rsid w:val="00DA4B35"/>
    <w:rsid w:val="00DA5C6E"/>
    <w:rsid w:val="00DA620D"/>
    <w:rsid w:val="00DB008B"/>
    <w:rsid w:val="00DB0CAE"/>
    <w:rsid w:val="00DB3395"/>
    <w:rsid w:val="00DB5751"/>
    <w:rsid w:val="00DB61AA"/>
    <w:rsid w:val="00DB654E"/>
    <w:rsid w:val="00DB68F3"/>
    <w:rsid w:val="00DB6F81"/>
    <w:rsid w:val="00DC18DA"/>
    <w:rsid w:val="00DC39A6"/>
    <w:rsid w:val="00DC5A8F"/>
    <w:rsid w:val="00DC621F"/>
    <w:rsid w:val="00DD0302"/>
    <w:rsid w:val="00DD250A"/>
    <w:rsid w:val="00DD4AFC"/>
    <w:rsid w:val="00DD7890"/>
    <w:rsid w:val="00DD7BB8"/>
    <w:rsid w:val="00DD7D71"/>
    <w:rsid w:val="00DE054E"/>
    <w:rsid w:val="00DE0D92"/>
    <w:rsid w:val="00DE2A05"/>
    <w:rsid w:val="00DE3A9E"/>
    <w:rsid w:val="00DE3F7E"/>
    <w:rsid w:val="00DE43A4"/>
    <w:rsid w:val="00DE5024"/>
    <w:rsid w:val="00DE509F"/>
    <w:rsid w:val="00DE531B"/>
    <w:rsid w:val="00DE5763"/>
    <w:rsid w:val="00DE5E5A"/>
    <w:rsid w:val="00DE6B57"/>
    <w:rsid w:val="00DF0609"/>
    <w:rsid w:val="00DF0DC4"/>
    <w:rsid w:val="00DF107B"/>
    <w:rsid w:val="00DF36F9"/>
    <w:rsid w:val="00DF3A81"/>
    <w:rsid w:val="00DF4A73"/>
    <w:rsid w:val="00DF4F3E"/>
    <w:rsid w:val="00DF679D"/>
    <w:rsid w:val="00DF6A6F"/>
    <w:rsid w:val="00DF6E95"/>
    <w:rsid w:val="00E00834"/>
    <w:rsid w:val="00E00D01"/>
    <w:rsid w:val="00E02BBD"/>
    <w:rsid w:val="00E04516"/>
    <w:rsid w:val="00E0511F"/>
    <w:rsid w:val="00E06E4D"/>
    <w:rsid w:val="00E1118B"/>
    <w:rsid w:val="00E119FC"/>
    <w:rsid w:val="00E11B85"/>
    <w:rsid w:val="00E1382C"/>
    <w:rsid w:val="00E157A0"/>
    <w:rsid w:val="00E16BF9"/>
    <w:rsid w:val="00E21453"/>
    <w:rsid w:val="00E217C0"/>
    <w:rsid w:val="00E21B7E"/>
    <w:rsid w:val="00E21FDD"/>
    <w:rsid w:val="00E2363B"/>
    <w:rsid w:val="00E236EB"/>
    <w:rsid w:val="00E24CB6"/>
    <w:rsid w:val="00E25527"/>
    <w:rsid w:val="00E25852"/>
    <w:rsid w:val="00E264E0"/>
    <w:rsid w:val="00E300D3"/>
    <w:rsid w:val="00E31A29"/>
    <w:rsid w:val="00E31CA0"/>
    <w:rsid w:val="00E32B9A"/>
    <w:rsid w:val="00E355D4"/>
    <w:rsid w:val="00E35FA8"/>
    <w:rsid w:val="00E35FE2"/>
    <w:rsid w:val="00E361CB"/>
    <w:rsid w:val="00E372A8"/>
    <w:rsid w:val="00E379AA"/>
    <w:rsid w:val="00E40694"/>
    <w:rsid w:val="00E40912"/>
    <w:rsid w:val="00E432CB"/>
    <w:rsid w:val="00E43B2B"/>
    <w:rsid w:val="00E43CFB"/>
    <w:rsid w:val="00E43E65"/>
    <w:rsid w:val="00E43E84"/>
    <w:rsid w:val="00E44F38"/>
    <w:rsid w:val="00E45F4D"/>
    <w:rsid w:val="00E46ADC"/>
    <w:rsid w:val="00E46FB4"/>
    <w:rsid w:val="00E47634"/>
    <w:rsid w:val="00E51030"/>
    <w:rsid w:val="00E529A6"/>
    <w:rsid w:val="00E531A8"/>
    <w:rsid w:val="00E53B17"/>
    <w:rsid w:val="00E53C60"/>
    <w:rsid w:val="00E545A0"/>
    <w:rsid w:val="00E546A8"/>
    <w:rsid w:val="00E547BD"/>
    <w:rsid w:val="00E54EF2"/>
    <w:rsid w:val="00E5650F"/>
    <w:rsid w:val="00E56692"/>
    <w:rsid w:val="00E56995"/>
    <w:rsid w:val="00E57C0F"/>
    <w:rsid w:val="00E60043"/>
    <w:rsid w:val="00E6048B"/>
    <w:rsid w:val="00E6086F"/>
    <w:rsid w:val="00E60BF3"/>
    <w:rsid w:val="00E61761"/>
    <w:rsid w:val="00E62860"/>
    <w:rsid w:val="00E62936"/>
    <w:rsid w:val="00E63D80"/>
    <w:rsid w:val="00E645A6"/>
    <w:rsid w:val="00E660D4"/>
    <w:rsid w:val="00E670CD"/>
    <w:rsid w:val="00E673CD"/>
    <w:rsid w:val="00E67EFD"/>
    <w:rsid w:val="00E70366"/>
    <w:rsid w:val="00E7072C"/>
    <w:rsid w:val="00E71223"/>
    <w:rsid w:val="00E71A66"/>
    <w:rsid w:val="00E730D3"/>
    <w:rsid w:val="00E73600"/>
    <w:rsid w:val="00E73CAA"/>
    <w:rsid w:val="00E74396"/>
    <w:rsid w:val="00E74633"/>
    <w:rsid w:val="00E75490"/>
    <w:rsid w:val="00E76DD2"/>
    <w:rsid w:val="00E77EB3"/>
    <w:rsid w:val="00E8004F"/>
    <w:rsid w:val="00E800F2"/>
    <w:rsid w:val="00E8029D"/>
    <w:rsid w:val="00E80C8A"/>
    <w:rsid w:val="00E82107"/>
    <w:rsid w:val="00E831B1"/>
    <w:rsid w:val="00E83965"/>
    <w:rsid w:val="00E84DBE"/>
    <w:rsid w:val="00E858A7"/>
    <w:rsid w:val="00E86D31"/>
    <w:rsid w:val="00E90CAB"/>
    <w:rsid w:val="00E91729"/>
    <w:rsid w:val="00E9190E"/>
    <w:rsid w:val="00E92214"/>
    <w:rsid w:val="00E92471"/>
    <w:rsid w:val="00E93CAB"/>
    <w:rsid w:val="00E93F13"/>
    <w:rsid w:val="00E94F84"/>
    <w:rsid w:val="00E950D6"/>
    <w:rsid w:val="00E959D4"/>
    <w:rsid w:val="00EA0C3C"/>
    <w:rsid w:val="00EA1C0A"/>
    <w:rsid w:val="00EA1F37"/>
    <w:rsid w:val="00EA22B9"/>
    <w:rsid w:val="00EA246C"/>
    <w:rsid w:val="00EA3C52"/>
    <w:rsid w:val="00EA4166"/>
    <w:rsid w:val="00EA60D3"/>
    <w:rsid w:val="00EA6E51"/>
    <w:rsid w:val="00EA76A4"/>
    <w:rsid w:val="00EB0985"/>
    <w:rsid w:val="00EB1A1A"/>
    <w:rsid w:val="00EB1B9B"/>
    <w:rsid w:val="00EB1CB4"/>
    <w:rsid w:val="00EB28DA"/>
    <w:rsid w:val="00EB32AF"/>
    <w:rsid w:val="00EB3B92"/>
    <w:rsid w:val="00EB6139"/>
    <w:rsid w:val="00EB7558"/>
    <w:rsid w:val="00EB7694"/>
    <w:rsid w:val="00EC0661"/>
    <w:rsid w:val="00EC0C4A"/>
    <w:rsid w:val="00EC193A"/>
    <w:rsid w:val="00EC2E40"/>
    <w:rsid w:val="00EC364E"/>
    <w:rsid w:val="00EC45FA"/>
    <w:rsid w:val="00EC477A"/>
    <w:rsid w:val="00EC55D4"/>
    <w:rsid w:val="00EC66AC"/>
    <w:rsid w:val="00EC7C45"/>
    <w:rsid w:val="00EC7DCE"/>
    <w:rsid w:val="00ED104F"/>
    <w:rsid w:val="00ED2128"/>
    <w:rsid w:val="00ED2797"/>
    <w:rsid w:val="00ED2C52"/>
    <w:rsid w:val="00ED371E"/>
    <w:rsid w:val="00ED3A04"/>
    <w:rsid w:val="00ED3C7C"/>
    <w:rsid w:val="00ED4437"/>
    <w:rsid w:val="00ED6397"/>
    <w:rsid w:val="00ED742C"/>
    <w:rsid w:val="00ED755E"/>
    <w:rsid w:val="00ED7783"/>
    <w:rsid w:val="00EE129E"/>
    <w:rsid w:val="00EE13B1"/>
    <w:rsid w:val="00EE1DE8"/>
    <w:rsid w:val="00EE27C1"/>
    <w:rsid w:val="00EE3301"/>
    <w:rsid w:val="00EE3D19"/>
    <w:rsid w:val="00EE5D08"/>
    <w:rsid w:val="00EE78D9"/>
    <w:rsid w:val="00EE7B50"/>
    <w:rsid w:val="00EF02B7"/>
    <w:rsid w:val="00EF0355"/>
    <w:rsid w:val="00EF2511"/>
    <w:rsid w:val="00EF2F61"/>
    <w:rsid w:val="00EF37F8"/>
    <w:rsid w:val="00EF3CFD"/>
    <w:rsid w:val="00EF40A3"/>
    <w:rsid w:val="00EF4E6E"/>
    <w:rsid w:val="00EF57C1"/>
    <w:rsid w:val="00EF6791"/>
    <w:rsid w:val="00EF6EDC"/>
    <w:rsid w:val="00EF734B"/>
    <w:rsid w:val="00EF7600"/>
    <w:rsid w:val="00F0147B"/>
    <w:rsid w:val="00F02715"/>
    <w:rsid w:val="00F02805"/>
    <w:rsid w:val="00F029EB"/>
    <w:rsid w:val="00F0339C"/>
    <w:rsid w:val="00F05F91"/>
    <w:rsid w:val="00F1297D"/>
    <w:rsid w:val="00F1426D"/>
    <w:rsid w:val="00F14695"/>
    <w:rsid w:val="00F14876"/>
    <w:rsid w:val="00F17E58"/>
    <w:rsid w:val="00F2031C"/>
    <w:rsid w:val="00F20355"/>
    <w:rsid w:val="00F2064F"/>
    <w:rsid w:val="00F207EE"/>
    <w:rsid w:val="00F21415"/>
    <w:rsid w:val="00F2248A"/>
    <w:rsid w:val="00F22539"/>
    <w:rsid w:val="00F22E02"/>
    <w:rsid w:val="00F242F0"/>
    <w:rsid w:val="00F2508E"/>
    <w:rsid w:val="00F305EB"/>
    <w:rsid w:val="00F31DB0"/>
    <w:rsid w:val="00F33A02"/>
    <w:rsid w:val="00F34480"/>
    <w:rsid w:val="00F3595A"/>
    <w:rsid w:val="00F362B5"/>
    <w:rsid w:val="00F3778D"/>
    <w:rsid w:val="00F40367"/>
    <w:rsid w:val="00F40BC4"/>
    <w:rsid w:val="00F41A83"/>
    <w:rsid w:val="00F42808"/>
    <w:rsid w:val="00F42B7A"/>
    <w:rsid w:val="00F43708"/>
    <w:rsid w:val="00F439A5"/>
    <w:rsid w:val="00F43FC5"/>
    <w:rsid w:val="00F45795"/>
    <w:rsid w:val="00F47FDB"/>
    <w:rsid w:val="00F51769"/>
    <w:rsid w:val="00F52B2E"/>
    <w:rsid w:val="00F52DF5"/>
    <w:rsid w:val="00F5304D"/>
    <w:rsid w:val="00F533F8"/>
    <w:rsid w:val="00F53C50"/>
    <w:rsid w:val="00F60193"/>
    <w:rsid w:val="00F608AB"/>
    <w:rsid w:val="00F60F52"/>
    <w:rsid w:val="00F61E28"/>
    <w:rsid w:val="00F62BFA"/>
    <w:rsid w:val="00F648BC"/>
    <w:rsid w:val="00F657B1"/>
    <w:rsid w:val="00F65906"/>
    <w:rsid w:val="00F70B8E"/>
    <w:rsid w:val="00F70DEC"/>
    <w:rsid w:val="00F72023"/>
    <w:rsid w:val="00F738CA"/>
    <w:rsid w:val="00F75009"/>
    <w:rsid w:val="00F76870"/>
    <w:rsid w:val="00F80D34"/>
    <w:rsid w:val="00F81133"/>
    <w:rsid w:val="00F81366"/>
    <w:rsid w:val="00F83478"/>
    <w:rsid w:val="00F854BB"/>
    <w:rsid w:val="00F86491"/>
    <w:rsid w:val="00F867D8"/>
    <w:rsid w:val="00F874DB"/>
    <w:rsid w:val="00F87C67"/>
    <w:rsid w:val="00F908E7"/>
    <w:rsid w:val="00F9144D"/>
    <w:rsid w:val="00F929FF"/>
    <w:rsid w:val="00F94165"/>
    <w:rsid w:val="00F94519"/>
    <w:rsid w:val="00F96C00"/>
    <w:rsid w:val="00F9757C"/>
    <w:rsid w:val="00FA38AB"/>
    <w:rsid w:val="00FA4130"/>
    <w:rsid w:val="00FA4453"/>
    <w:rsid w:val="00FA44F3"/>
    <w:rsid w:val="00FA4695"/>
    <w:rsid w:val="00FA4B17"/>
    <w:rsid w:val="00FA5890"/>
    <w:rsid w:val="00FA77C0"/>
    <w:rsid w:val="00FB01BD"/>
    <w:rsid w:val="00FB09D1"/>
    <w:rsid w:val="00FB2AA9"/>
    <w:rsid w:val="00FB2ACE"/>
    <w:rsid w:val="00FB30E3"/>
    <w:rsid w:val="00FC09CC"/>
    <w:rsid w:val="00FC0BAB"/>
    <w:rsid w:val="00FC10DA"/>
    <w:rsid w:val="00FC1337"/>
    <w:rsid w:val="00FC1A4F"/>
    <w:rsid w:val="00FC1B04"/>
    <w:rsid w:val="00FC2E29"/>
    <w:rsid w:val="00FC4223"/>
    <w:rsid w:val="00FC53D3"/>
    <w:rsid w:val="00FC5CAA"/>
    <w:rsid w:val="00FC6B37"/>
    <w:rsid w:val="00FD0E5B"/>
    <w:rsid w:val="00FD1736"/>
    <w:rsid w:val="00FD2479"/>
    <w:rsid w:val="00FD3234"/>
    <w:rsid w:val="00FD3696"/>
    <w:rsid w:val="00FD3A1D"/>
    <w:rsid w:val="00FD4FDB"/>
    <w:rsid w:val="00FD673D"/>
    <w:rsid w:val="00FD72A9"/>
    <w:rsid w:val="00FD7A70"/>
    <w:rsid w:val="00FD7E87"/>
    <w:rsid w:val="00FE1F3A"/>
    <w:rsid w:val="00FE21AB"/>
    <w:rsid w:val="00FE2541"/>
    <w:rsid w:val="00FE292E"/>
    <w:rsid w:val="00FE3DAA"/>
    <w:rsid w:val="00FE4D8F"/>
    <w:rsid w:val="00FE4DBA"/>
    <w:rsid w:val="00FE6A01"/>
    <w:rsid w:val="00FE715E"/>
    <w:rsid w:val="00FE7840"/>
    <w:rsid w:val="00FF2844"/>
    <w:rsid w:val="00FF30A6"/>
    <w:rsid w:val="00FF385C"/>
    <w:rsid w:val="00FF3929"/>
    <w:rsid w:val="00FF3E05"/>
    <w:rsid w:val="00FF44ED"/>
    <w:rsid w:val="00FF50E2"/>
    <w:rsid w:val="00FF6289"/>
    <w:rsid w:val="00FF71DD"/>
    <w:rsid w:val="00FF7739"/>
    <w:rsid w:val="00FF7B5A"/>
    <w:rsid w:val="012A64BF"/>
    <w:rsid w:val="013246B2"/>
    <w:rsid w:val="0265E02D"/>
    <w:rsid w:val="027196F1"/>
    <w:rsid w:val="03146430"/>
    <w:rsid w:val="03C98928"/>
    <w:rsid w:val="04137FD2"/>
    <w:rsid w:val="067FD63A"/>
    <w:rsid w:val="06822887"/>
    <w:rsid w:val="0730C2B5"/>
    <w:rsid w:val="0839E3CC"/>
    <w:rsid w:val="08A13E5B"/>
    <w:rsid w:val="098FD64F"/>
    <w:rsid w:val="0A98B16A"/>
    <w:rsid w:val="0C619373"/>
    <w:rsid w:val="0E27C708"/>
    <w:rsid w:val="0E6567E9"/>
    <w:rsid w:val="0EF7E462"/>
    <w:rsid w:val="1138CDD4"/>
    <w:rsid w:val="11F31333"/>
    <w:rsid w:val="1387C057"/>
    <w:rsid w:val="13E3598A"/>
    <w:rsid w:val="179FBA20"/>
    <w:rsid w:val="181F2335"/>
    <w:rsid w:val="19AFDCD2"/>
    <w:rsid w:val="19E427DA"/>
    <w:rsid w:val="1A3FF4D9"/>
    <w:rsid w:val="1A756BC6"/>
    <w:rsid w:val="1B52316B"/>
    <w:rsid w:val="1CFBB760"/>
    <w:rsid w:val="1E6B25BD"/>
    <w:rsid w:val="1FB37B4C"/>
    <w:rsid w:val="1FE7CEDC"/>
    <w:rsid w:val="21159B48"/>
    <w:rsid w:val="217F491F"/>
    <w:rsid w:val="21B7331C"/>
    <w:rsid w:val="21BE7D97"/>
    <w:rsid w:val="22BB5C05"/>
    <w:rsid w:val="23666963"/>
    <w:rsid w:val="23FCA177"/>
    <w:rsid w:val="2435DA15"/>
    <w:rsid w:val="248CB97E"/>
    <w:rsid w:val="24B6E5DB"/>
    <w:rsid w:val="24CEDF48"/>
    <w:rsid w:val="2503C2C3"/>
    <w:rsid w:val="253DE267"/>
    <w:rsid w:val="25B1C47E"/>
    <w:rsid w:val="25CDF35D"/>
    <w:rsid w:val="2792FC08"/>
    <w:rsid w:val="28259CB4"/>
    <w:rsid w:val="28280837"/>
    <w:rsid w:val="285FF234"/>
    <w:rsid w:val="298B61BB"/>
    <w:rsid w:val="299BA073"/>
    <w:rsid w:val="2A33A1FA"/>
    <w:rsid w:val="2D196409"/>
    <w:rsid w:val="2E58DE91"/>
    <w:rsid w:val="2E7538B4"/>
    <w:rsid w:val="2EF4D18F"/>
    <w:rsid w:val="3001BBE4"/>
    <w:rsid w:val="30C5BECE"/>
    <w:rsid w:val="30D30523"/>
    <w:rsid w:val="3120DD2F"/>
    <w:rsid w:val="31EAD466"/>
    <w:rsid w:val="3293A185"/>
    <w:rsid w:val="32D77BA9"/>
    <w:rsid w:val="33EA1DDD"/>
    <w:rsid w:val="33EA858F"/>
    <w:rsid w:val="343DB860"/>
    <w:rsid w:val="35ABF3C7"/>
    <w:rsid w:val="38E66C40"/>
    <w:rsid w:val="39C3C95D"/>
    <w:rsid w:val="39DA93DA"/>
    <w:rsid w:val="39E24E8F"/>
    <w:rsid w:val="3CCBA70B"/>
    <w:rsid w:val="3CE964FF"/>
    <w:rsid w:val="3D4ED653"/>
    <w:rsid w:val="3D50625D"/>
    <w:rsid w:val="3D8A1D5A"/>
    <w:rsid w:val="3E5C4D88"/>
    <w:rsid w:val="3E712D6A"/>
    <w:rsid w:val="3E90B953"/>
    <w:rsid w:val="3F82AB46"/>
    <w:rsid w:val="41A6010D"/>
    <w:rsid w:val="44BB281B"/>
    <w:rsid w:val="44BCF91B"/>
    <w:rsid w:val="455F0BAA"/>
    <w:rsid w:val="46693378"/>
    <w:rsid w:val="46A6651A"/>
    <w:rsid w:val="471935F9"/>
    <w:rsid w:val="478B4A1B"/>
    <w:rsid w:val="47BC1C6E"/>
    <w:rsid w:val="490117FE"/>
    <w:rsid w:val="491E0999"/>
    <w:rsid w:val="49A6BDEF"/>
    <w:rsid w:val="4C6E9FE7"/>
    <w:rsid w:val="4CE06914"/>
    <w:rsid w:val="4D7E62EE"/>
    <w:rsid w:val="4EE50ADE"/>
    <w:rsid w:val="4FF5C458"/>
    <w:rsid w:val="51E7C193"/>
    <w:rsid w:val="51FEC573"/>
    <w:rsid w:val="529BAD03"/>
    <w:rsid w:val="53257E3B"/>
    <w:rsid w:val="53539482"/>
    <w:rsid w:val="53B6DDD2"/>
    <w:rsid w:val="540AE489"/>
    <w:rsid w:val="540B7C01"/>
    <w:rsid w:val="54E6E86D"/>
    <w:rsid w:val="54E77858"/>
    <w:rsid w:val="54ED7432"/>
    <w:rsid w:val="55CECC63"/>
    <w:rsid w:val="56793BB7"/>
    <w:rsid w:val="57201A35"/>
    <w:rsid w:val="578F68C5"/>
    <w:rsid w:val="57E9969A"/>
    <w:rsid w:val="5ADE6B7C"/>
    <w:rsid w:val="5B2D9030"/>
    <w:rsid w:val="5B72B9F0"/>
    <w:rsid w:val="5C1C658D"/>
    <w:rsid w:val="5C8F4B85"/>
    <w:rsid w:val="5DDAA104"/>
    <w:rsid w:val="5E436F62"/>
    <w:rsid w:val="5E51FDDD"/>
    <w:rsid w:val="5EB9D9B9"/>
    <w:rsid w:val="6188C9BE"/>
    <w:rsid w:val="619674BA"/>
    <w:rsid w:val="621C3F4B"/>
    <w:rsid w:val="6278CE0B"/>
    <w:rsid w:val="633307D7"/>
    <w:rsid w:val="63D60071"/>
    <w:rsid w:val="653C8123"/>
    <w:rsid w:val="6551A2D9"/>
    <w:rsid w:val="662EDF4A"/>
    <w:rsid w:val="6748378C"/>
    <w:rsid w:val="683AD722"/>
    <w:rsid w:val="68ACC000"/>
    <w:rsid w:val="6A5CCB28"/>
    <w:rsid w:val="6A9E40DA"/>
    <w:rsid w:val="6B84E1AB"/>
    <w:rsid w:val="6C5B759A"/>
    <w:rsid w:val="6D5B9BF9"/>
    <w:rsid w:val="6DF00618"/>
    <w:rsid w:val="6F40EB3D"/>
    <w:rsid w:val="708104CA"/>
    <w:rsid w:val="708EDC05"/>
    <w:rsid w:val="70BBA6B6"/>
    <w:rsid w:val="716A8F60"/>
    <w:rsid w:val="72339205"/>
    <w:rsid w:val="738838DB"/>
    <w:rsid w:val="74BF0111"/>
    <w:rsid w:val="74C5E6E5"/>
    <w:rsid w:val="756BD7E2"/>
    <w:rsid w:val="778832A5"/>
    <w:rsid w:val="78DB7F47"/>
    <w:rsid w:val="78FC2F88"/>
    <w:rsid w:val="7BCFC844"/>
    <w:rsid w:val="7D05A974"/>
    <w:rsid w:val="7E2ED146"/>
    <w:rsid w:val="7EBBA8E9"/>
    <w:rsid w:val="7FB58767"/>
    <w:rsid w:val="7FB82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F72B6D"/>
  <w15:chartTrackingRefBased/>
  <w15:docId w15:val="{4C1CBB44-D009-4A3E-BEED-3DDC567D8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0" w:unhideWhenUsed="1"/>
    <w:lsdException w:name="heading 3" w:semiHidden="1" w:uiPriority="0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E62860"/>
    <w:pPr>
      <w:suppressAutoHyphens/>
      <w:spacing w:before="120"/>
      <w:ind w:firstLine="284"/>
      <w:jc w:val="both"/>
    </w:pPr>
    <w:rPr>
      <w:rFonts w:ascii="Bookman Old Style" w:eastAsia="Times New Roman" w:hAnsi="Bookman Old Style"/>
      <w:sz w:val="22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rsid w:val="00F2064F"/>
    <w:pPr>
      <w:keepNext/>
      <w:spacing w:before="360" w:after="240"/>
      <w:ind w:firstLine="0"/>
      <w:outlineLvl w:val="0"/>
    </w:pPr>
    <w:rPr>
      <w:b/>
      <w:bCs/>
      <w:kern w:val="32"/>
      <w:sz w:val="28"/>
      <w:szCs w:val="32"/>
      <w:lang w:val="x-none"/>
    </w:rPr>
  </w:style>
  <w:style w:type="paragraph" w:styleId="berschrift2">
    <w:name w:val="heading 2"/>
    <w:basedOn w:val="Standard"/>
    <w:next w:val="Standard"/>
    <w:link w:val="berschrift2Zchn"/>
    <w:rsid w:val="00810D8B"/>
    <w:pPr>
      <w:keepNext/>
      <w:spacing w:before="240" w:after="60"/>
      <w:ind w:firstLine="0"/>
      <w:outlineLvl w:val="1"/>
    </w:pPr>
    <w:rPr>
      <w:b/>
      <w:bCs/>
      <w:iCs/>
      <w:sz w:val="24"/>
      <w:szCs w:val="28"/>
      <w:lang w:val="x-none"/>
    </w:rPr>
  </w:style>
  <w:style w:type="paragraph" w:styleId="berschrift3">
    <w:name w:val="heading 3"/>
    <w:basedOn w:val="Standard"/>
    <w:next w:val="Standard"/>
    <w:link w:val="berschrift3Zchn"/>
    <w:rsid w:val="00810D8B"/>
    <w:pPr>
      <w:keepNext/>
      <w:spacing w:before="240" w:after="60"/>
      <w:ind w:firstLine="0"/>
      <w:outlineLvl w:val="2"/>
    </w:pPr>
    <w:rPr>
      <w:b/>
      <w:bCs/>
      <w:sz w:val="20"/>
      <w:szCs w:val="26"/>
      <w:lang w:val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F2064F"/>
    <w:rPr>
      <w:rFonts w:ascii="Book Antiqua" w:eastAsia="Times New Roman" w:hAnsi="Book Antiqua"/>
      <w:b/>
      <w:bCs/>
      <w:kern w:val="32"/>
      <w:sz w:val="28"/>
      <w:szCs w:val="32"/>
      <w:lang w:val="x-none"/>
    </w:rPr>
  </w:style>
  <w:style w:type="character" w:customStyle="1" w:styleId="berschrift2Zchn">
    <w:name w:val="Überschrift 2 Zchn"/>
    <w:link w:val="berschrift2"/>
    <w:rsid w:val="00810D8B"/>
    <w:rPr>
      <w:rFonts w:ascii="Book Antiqua" w:eastAsia="Times New Roman" w:hAnsi="Book Antiqua" w:cs="Arial"/>
      <w:b/>
      <w:bCs/>
      <w:iCs/>
      <w:sz w:val="24"/>
      <w:szCs w:val="28"/>
      <w:lang w:eastAsia="de-DE"/>
    </w:rPr>
  </w:style>
  <w:style w:type="character" w:customStyle="1" w:styleId="berschrift3Zchn">
    <w:name w:val="Überschrift 3 Zchn"/>
    <w:link w:val="berschrift3"/>
    <w:rsid w:val="00810D8B"/>
    <w:rPr>
      <w:rFonts w:ascii="Book Antiqua" w:eastAsia="Times New Roman" w:hAnsi="Book Antiqua" w:cs="Arial"/>
      <w:b/>
      <w:bCs/>
      <w:szCs w:val="26"/>
      <w:lang w:eastAsia="de-DE"/>
    </w:rPr>
  </w:style>
  <w:style w:type="paragraph" w:customStyle="1" w:styleId="FROG22-SubTitle">
    <w:name w:val="FROG22-SubTitle"/>
    <w:basedOn w:val="FROG22-Title"/>
    <w:link w:val="FROG22-SubTitleZchn"/>
    <w:qFormat/>
    <w:rsid w:val="00F81366"/>
    <w:rPr>
      <w:b w:val="0"/>
      <w:bCs w:val="0"/>
      <w:sz w:val="24"/>
      <w:szCs w:val="24"/>
    </w:rPr>
  </w:style>
  <w:style w:type="character" w:customStyle="1" w:styleId="FROG22-SubTitleZchn">
    <w:name w:val="FROG22-SubTitle Zchn"/>
    <w:basedOn w:val="FROG22-TitleZchn"/>
    <w:link w:val="FROG22-SubTitle"/>
    <w:rsid w:val="00F81366"/>
    <w:rPr>
      <w:rFonts w:ascii="Arial" w:eastAsia="Times New Roman" w:hAnsi="Arial" w:cs="Arial"/>
      <w:b w:val="0"/>
      <w:bCs w:val="0"/>
      <w:caps/>
      <w:kern w:val="32"/>
      <w:sz w:val="24"/>
      <w:szCs w:val="24"/>
      <w:lang w:val="en-GB"/>
    </w:rPr>
  </w:style>
  <w:style w:type="paragraph" w:customStyle="1" w:styleId="FROG22-Title">
    <w:name w:val="FROG22-Title"/>
    <w:basedOn w:val="Standard"/>
    <w:link w:val="FROG22-TitleZchn"/>
    <w:qFormat/>
    <w:rsid w:val="00F81366"/>
    <w:pPr>
      <w:keepNext/>
      <w:spacing w:before="240" w:after="60"/>
      <w:ind w:left="567" w:right="567" w:firstLine="0"/>
      <w:jc w:val="center"/>
      <w:outlineLvl w:val="0"/>
    </w:pPr>
    <w:rPr>
      <w:rFonts w:ascii="Arial" w:hAnsi="Arial" w:cs="Arial"/>
      <w:b/>
      <w:bCs/>
      <w:caps/>
      <w:kern w:val="32"/>
      <w:sz w:val="28"/>
      <w:szCs w:val="28"/>
      <w:lang w:val="en-GB"/>
    </w:rPr>
  </w:style>
  <w:style w:type="paragraph" w:customStyle="1" w:styleId="FROG22-Abstract">
    <w:name w:val="FROG22-Abstract"/>
    <w:basedOn w:val="FROG22-Abstract-Keywords"/>
    <w:link w:val="FROG22-AbstractZchn"/>
    <w:qFormat/>
    <w:rsid w:val="00F81366"/>
    <w:pPr>
      <w:ind w:left="794" w:right="794" w:firstLine="0"/>
    </w:pPr>
    <w:rPr>
      <w:lang w:val="en-US"/>
    </w:rPr>
  </w:style>
  <w:style w:type="character" w:customStyle="1" w:styleId="FROG22-TitleZchn">
    <w:name w:val="FROG22-Title Zchn"/>
    <w:basedOn w:val="Absatz-Standardschriftart"/>
    <w:link w:val="FROG22-Title"/>
    <w:rsid w:val="00F81366"/>
    <w:rPr>
      <w:rFonts w:ascii="Arial" w:eastAsia="Times New Roman" w:hAnsi="Arial" w:cs="Arial"/>
      <w:b/>
      <w:bCs/>
      <w:caps/>
      <w:kern w:val="32"/>
      <w:sz w:val="28"/>
      <w:szCs w:val="28"/>
      <w:lang w:val="en-GB"/>
    </w:rPr>
  </w:style>
  <w:style w:type="paragraph" w:customStyle="1" w:styleId="FROG22-Body">
    <w:name w:val="FROG22-Body"/>
    <w:basedOn w:val="Standard"/>
    <w:link w:val="FROG22-BodyZchn"/>
    <w:qFormat/>
    <w:rsid w:val="00F81366"/>
    <w:pPr>
      <w:spacing w:beforeLines="120" w:before="288" w:afterLines="120" w:after="288"/>
      <w:ind w:left="567" w:right="567" w:firstLine="227"/>
    </w:pPr>
    <w:rPr>
      <w:rFonts w:ascii="Arial" w:hAnsi="Arial"/>
      <w:sz w:val="20"/>
      <w:szCs w:val="20"/>
      <w:lang w:val="en-US" w:eastAsia="de-AT"/>
    </w:rPr>
  </w:style>
  <w:style w:type="character" w:customStyle="1" w:styleId="FROG22-AbstractZchn">
    <w:name w:val="FROG22-Abstract Zchn"/>
    <w:basedOn w:val="Absatz-Standardschriftart"/>
    <w:link w:val="FROG22-Abstract"/>
    <w:rsid w:val="00F81366"/>
    <w:rPr>
      <w:rFonts w:ascii="Arial" w:eastAsia="Arial" w:hAnsi="Arial"/>
      <w:lang w:val="en-US"/>
    </w:rPr>
  </w:style>
  <w:style w:type="paragraph" w:customStyle="1" w:styleId="FROG22-H1">
    <w:name w:val="FROG22-H1"/>
    <w:basedOn w:val="berschrift1"/>
    <w:link w:val="FROG22-H1Zchn"/>
    <w:qFormat/>
    <w:rsid w:val="00F81366"/>
    <w:pPr>
      <w:ind w:left="567" w:right="567"/>
    </w:pPr>
    <w:rPr>
      <w:rFonts w:ascii="Arial" w:hAnsi="Arial"/>
      <w:sz w:val="24"/>
      <w:szCs w:val="24"/>
      <w:lang w:val="en-US" w:eastAsia="de-AT"/>
    </w:rPr>
  </w:style>
  <w:style w:type="character" w:customStyle="1" w:styleId="FROG22-BodyZchn">
    <w:name w:val="FROG22-Body Zchn"/>
    <w:basedOn w:val="Absatz-Standardschriftart"/>
    <w:link w:val="FROG22-Body"/>
    <w:rsid w:val="00F81366"/>
    <w:rPr>
      <w:rFonts w:ascii="Arial" w:eastAsia="Times New Roman" w:hAnsi="Arial"/>
      <w:lang w:val="en-US" w:eastAsia="de-AT"/>
    </w:rPr>
  </w:style>
  <w:style w:type="paragraph" w:customStyle="1" w:styleId="FROG22-H2">
    <w:name w:val="FROG22-H2"/>
    <w:basedOn w:val="berschrift2"/>
    <w:link w:val="FROG22-H2Zchn"/>
    <w:qFormat/>
    <w:rsid w:val="00F81366"/>
    <w:pPr>
      <w:ind w:left="794" w:right="794"/>
    </w:pPr>
    <w:rPr>
      <w:rFonts w:ascii="Arial" w:hAnsi="Arial"/>
      <w:sz w:val="22"/>
      <w:szCs w:val="22"/>
      <w:lang w:val="en-GB"/>
    </w:rPr>
  </w:style>
  <w:style w:type="character" w:customStyle="1" w:styleId="FROG22-H1Zchn">
    <w:name w:val="FROG22-H1 Zchn"/>
    <w:basedOn w:val="berschrift1Zchn"/>
    <w:link w:val="FROG22-H1"/>
    <w:rsid w:val="00F81366"/>
    <w:rPr>
      <w:rFonts w:ascii="Arial" w:eastAsia="Times New Roman" w:hAnsi="Arial"/>
      <w:b/>
      <w:bCs/>
      <w:kern w:val="32"/>
      <w:sz w:val="24"/>
      <w:szCs w:val="24"/>
      <w:lang w:val="en-US" w:eastAsia="de-AT"/>
    </w:rPr>
  </w:style>
  <w:style w:type="paragraph" w:customStyle="1" w:styleId="F21-H3">
    <w:name w:val="F21-H3"/>
    <w:basedOn w:val="berschrift3"/>
    <w:link w:val="F21-H3Char"/>
    <w:rsid w:val="00E372A8"/>
    <w:rPr>
      <w:rFonts w:ascii="Times New Roman" w:hAnsi="Times New Roman"/>
      <w:lang w:val="en-GB"/>
    </w:rPr>
  </w:style>
  <w:style w:type="character" w:customStyle="1" w:styleId="FROG22-H2Zchn">
    <w:name w:val="FROG22-H2 Zchn"/>
    <w:basedOn w:val="berschrift2Zchn"/>
    <w:link w:val="FROG22-H2"/>
    <w:rsid w:val="00F81366"/>
    <w:rPr>
      <w:rFonts w:ascii="Arial" w:eastAsia="Times New Roman" w:hAnsi="Arial" w:cs="Arial"/>
      <w:b/>
      <w:bCs/>
      <w:iCs/>
      <w:sz w:val="22"/>
      <w:szCs w:val="22"/>
      <w:lang w:val="en-GB" w:eastAsia="de-DE"/>
    </w:rPr>
  </w:style>
  <w:style w:type="paragraph" w:customStyle="1" w:styleId="FROG22-Footnotes">
    <w:name w:val="FROG22-Footnotes"/>
    <w:basedOn w:val="Standard"/>
    <w:link w:val="FROG22-FootnotesZchn"/>
    <w:qFormat/>
    <w:rsid w:val="00F81366"/>
    <w:pPr>
      <w:spacing w:before="0"/>
      <w:ind w:left="567" w:right="567" w:firstLine="0"/>
    </w:pPr>
    <w:rPr>
      <w:rFonts w:ascii="Arial" w:hAnsi="Arial"/>
      <w:sz w:val="16"/>
      <w:szCs w:val="16"/>
    </w:rPr>
  </w:style>
  <w:style w:type="character" w:customStyle="1" w:styleId="F21-H3Char">
    <w:name w:val="F21-H3 Char"/>
    <w:basedOn w:val="berschrift3Zchn"/>
    <w:link w:val="F21-H3"/>
    <w:rsid w:val="00E372A8"/>
    <w:rPr>
      <w:rFonts w:ascii="Times New Roman" w:eastAsia="Times New Roman" w:hAnsi="Times New Roman" w:cs="Arial"/>
      <w:b/>
      <w:bCs/>
      <w:szCs w:val="26"/>
      <w:lang w:val="en-GB" w:eastAsia="de-DE"/>
    </w:rPr>
  </w:style>
  <w:style w:type="paragraph" w:customStyle="1" w:styleId="FROG22-Bibliography">
    <w:name w:val="FROG22-Bibliography"/>
    <w:basedOn w:val="Standard"/>
    <w:link w:val="FROG22-BibliographyZchn"/>
    <w:qFormat/>
    <w:rsid w:val="00F81366"/>
    <w:pPr>
      <w:spacing w:before="60"/>
      <w:jc w:val="left"/>
    </w:pPr>
    <w:rPr>
      <w:rFonts w:ascii="Arial" w:eastAsia="Arial" w:hAnsi="Arial"/>
      <w:sz w:val="16"/>
      <w:szCs w:val="16"/>
      <w:lang w:val="en-GB"/>
    </w:rPr>
  </w:style>
  <w:style w:type="character" w:customStyle="1" w:styleId="FROG22-FootnotesZchn">
    <w:name w:val="FROG22-Footnotes Zchn"/>
    <w:basedOn w:val="Absatz-Standardschriftart"/>
    <w:link w:val="FROG22-Footnotes"/>
    <w:rsid w:val="00F81366"/>
    <w:rPr>
      <w:rFonts w:ascii="Arial" w:eastAsia="Times New Roman" w:hAnsi="Arial"/>
      <w:sz w:val="16"/>
      <w:szCs w:val="16"/>
    </w:rPr>
  </w:style>
  <w:style w:type="paragraph" w:customStyle="1" w:styleId="FROG22-Quote">
    <w:name w:val="FROG22-Quote"/>
    <w:basedOn w:val="Standard"/>
    <w:link w:val="FROG22-QuoteZchn"/>
    <w:qFormat/>
    <w:rsid w:val="00F81366"/>
    <w:pPr>
      <w:widowControl w:val="0"/>
      <w:suppressAutoHyphens w:val="0"/>
      <w:autoSpaceDE w:val="0"/>
      <w:autoSpaceDN w:val="0"/>
      <w:adjustRightInd w:val="0"/>
      <w:spacing w:before="0" w:after="200"/>
      <w:ind w:left="1021" w:right="1021" w:firstLine="0"/>
    </w:pPr>
    <w:rPr>
      <w:rFonts w:ascii="Arial" w:hAnsi="Arial" w:cs="Arial"/>
      <w:sz w:val="18"/>
      <w:szCs w:val="18"/>
      <w:lang w:val="en-US" w:eastAsia="de-AT"/>
    </w:rPr>
  </w:style>
  <w:style w:type="character" w:customStyle="1" w:styleId="FROG22-BibliographyZchn">
    <w:name w:val="FROG22-Bibliography Zchn"/>
    <w:basedOn w:val="Absatz-Standardschriftart"/>
    <w:link w:val="FROG22-Bibliography"/>
    <w:rsid w:val="00F81366"/>
    <w:rPr>
      <w:rFonts w:ascii="Arial" w:eastAsia="Arial" w:hAnsi="Arial"/>
      <w:sz w:val="16"/>
      <w:szCs w:val="16"/>
      <w:lang w:val="en-GB"/>
    </w:rPr>
  </w:style>
  <w:style w:type="paragraph" w:customStyle="1" w:styleId="FROG22-Bullets">
    <w:name w:val="FROG22-Bullets"/>
    <w:basedOn w:val="FROG22-Body"/>
    <w:link w:val="FROG22-BulletsZchn"/>
    <w:rsid w:val="00AE255E"/>
    <w:pPr>
      <w:numPr>
        <w:numId w:val="5"/>
      </w:numPr>
      <w:tabs>
        <w:tab w:val="left" w:pos="6521"/>
      </w:tabs>
    </w:pPr>
  </w:style>
  <w:style w:type="character" w:customStyle="1" w:styleId="FROG22-QuoteZchn">
    <w:name w:val="FROG22-Quote Zchn"/>
    <w:basedOn w:val="Absatz-Standardschriftart"/>
    <w:link w:val="FROG22-Quote"/>
    <w:rsid w:val="00F81366"/>
    <w:rPr>
      <w:rFonts w:ascii="Arial" w:eastAsia="Times New Roman" w:hAnsi="Arial" w:cs="Arial"/>
      <w:sz w:val="18"/>
      <w:szCs w:val="18"/>
      <w:lang w:val="en-US" w:eastAsia="de-AT"/>
    </w:rPr>
  </w:style>
  <w:style w:type="character" w:customStyle="1" w:styleId="FROG22-BulletsZchn">
    <w:name w:val="FROG22-Bullets Zchn"/>
    <w:basedOn w:val="FROG22-BodyZchn"/>
    <w:link w:val="FROG22-Bullets"/>
    <w:rsid w:val="00AE255E"/>
    <w:rPr>
      <w:rFonts w:ascii="Bookman Old Style" w:eastAsia="Times New Roman" w:hAnsi="Bookman Old Style"/>
      <w:lang w:val="en-US" w:eastAsia="de-AT"/>
    </w:rPr>
  </w:style>
  <w:style w:type="paragraph" w:styleId="berarbeitung">
    <w:name w:val="Revision"/>
    <w:hidden/>
    <w:uiPriority w:val="99"/>
    <w:semiHidden/>
    <w:rsid w:val="00DB6F81"/>
    <w:rPr>
      <w:rFonts w:ascii="Bookman Old Style" w:eastAsia="Times New Roman" w:hAnsi="Bookman Old Style"/>
      <w:sz w:val="22"/>
      <w:szCs w:val="24"/>
    </w:rPr>
  </w:style>
  <w:style w:type="paragraph" w:customStyle="1" w:styleId="FROG22-Authors">
    <w:name w:val="FROG22-Authors"/>
    <w:basedOn w:val="Standard"/>
    <w:link w:val="FROG22-AuthorsZchn"/>
    <w:qFormat/>
    <w:rsid w:val="00F81366"/>
    <w:pPr>
      <w:spacing w:before="0"/>
      <w:ind w:left="794" w:right="794" w:firstLine="0"/>
      <w:jc w:val="center"/>
    </w:pPr>
    <w:rPr>
      <w:rFonts w:ascii="Arial" w:hAnsi="Arial"/>
      <w:b/>
      <w:sz w:val="20"/>
      <w:lang w:val="en-US"/>
    </w:rPr>
  </w:style>
  <w:style w:type="character" w:customStyle="1" w:styleId="FROG22-AuthorsZchn">
    <w:name w:val="FROG22-Authors Zchn"/>
    <w:basedOn w:val="Absatz-Standardschriftart"/>
    <w:link w:val="FROG22-Authors"/>
    <w:rsid w:val="00F81366"/>
    <w:rPr>
      <w:rFonts w:ascii="Arial" w:eastAsia="Times New Roman" w:hAnsi="Arial"/>
      <w:b/>
      <w:szCs w:val="24"/>
      <w:lang w:val="en-US"/>
    </w:rPr>
  </w:style>
  <w:style w:type="paragraph" w:customStyle="1" w:styleId="FROG22-Abstract-Keywords">
    <w:name w:val="FROG22-Abstract-Keywords"/>
    <w:basedOn w:val="FROG22-Bibliography"/>
    <w:link w:val="FROG22-Abstract-KeywordsZchn"/>
    <w:rsid w:val="00270A9D"/>
    <w:pPr>
      <w:spacing w:before="240"/>
      <w:jc w:val="both"/>
    </w:pPr>
    <w:rPr>
      <w:sz w:val="20"/>
      <w:szCs w:val="20"/>
    </w:rPr>
  </w:style>
  <w:style w:type="character" w:customStyle="1" w:styleId="FROG22-Abstract-KeywordsZchn">
    <w:name w:val="FROG22-Abstract-Keywords Zchn"/>
    <w:basedOn w:val="FROG22-BibliographyZchn"/>
    <w:link w:val="FROG22-Abstract-Keywords"/>
    <w:rsid w:val="00270A9D"/>
    <w:rPr>
      <w:rFonts w:ascii="Bookman Old Style" w:eastAsia="Arial" w:hAnsi="Bookman Old Style"/>
      <w:sz w:val="18"/>
      <w:szCs w:val="24"/>
      <w:lang w:val="en-GB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ascii="Bookman Old Style" w:eastAsia="Times New Roman" w:hAnsi="Bookman Old Style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637BD4"/>
    <w:pPr>
      <w:tabs>
        <w:tab w:val="center" w:pos="4513"/>
        <w:tab w:val="right" w:pos="9026"/>
      </w:tabs>
      <w:spacing w:before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637BD4"/>
    <w:rPr>
      <w:rFonts w:ascii="Bookman Old Style" w:eastAsia="Times New Roman" w:hAnsi="Bookman Old Style"/>
      <w:sz w:val="22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637BD4"/>
    <w:pPr>
      <w:tabs>
        <w:tab w:val="center" w:pos="4513"/>
        <w:tab w:val="right" w:pos="9026"/>
      </w:tabs>
      <w:spacing w:before="0"/>
    </w:pPr>
  </w:style>
  <w:style w:type="character" w:customStyle="1" w:styleId="FuzeileZchn">
    <w:name w:val="Fußzeile Zchn"/>
    <w:basedOn w:val="Absatz-Standardschriftart"/>
    <w:link w:val="Fuzeile"/>
    <w:uiPriority w:val="99"/>
    <w:rsid w:val="00637BD4"/>
    <w:rPr>
      <w:rFonts w:ascii="Bookman Old Style" w:eastAsia="Times New Roman" w:hAnsi="Bookman Old Style"/>
      <w:sz w:val="22"/>
      <w:szCs w:val="24"/>
    </w:rPr>
  </w:style>
  <w:style w:type="paragraph" w:customStyle="1" w:styleId="FROG22-Image">
    <w:name w:val="FROG22-Image"/>
    <w:basedOn w:val="FROG22-Body"/>
    <w:link w:val="FROG22-ImageZchn"/>
    <w:qFormat/>
    <w:rsid w:val="00F81366"/>
    <w:pPr>
      <w:jc w:val="center"/>
    </w:pPr>
  </w:style>
  <w:style w:type="paragraph" w:customStyle="1" w:styleId="FROG22-Image-Description">
    <w:name w:val="FROG22-Image-Description"/>
    <w:basedOn w:val="FROG22-Image"/>
    <w:link w:val="FROG22-Image-DescriptionZchn"/>
    <w:qFormat/>
    <w:rsid w:val="00115C08"/>
    <w:pPr>
      <w:spacing w:before="120" w:after="120"/>
    </w:pPr>
    <w:rPr>
      <w:sz w:val="18"/>
    </w:rPr>
  </w:style>
  <w:style w:type="character" w:customStyle="1" w:styleId="FROG22-ImageZchn">
    <w:name w:val="FROG22-Image Zchn"/>
    <w:basedOn w:val="FROG22-BodyZchn"/>
    <w:link w:val="FROG22-Image"/>
    <w:rsid w:val="00F81366"/>
    <w:rPr>
      <w:rFonts w:ascii="Arial" w:eastAsia="Times New Roman" w:hAnsi="Arial"/>
      <w:lang w:val="en-US" w:eastAsia="de-A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A64BF"/>
    <w:pPr>
      <w:spacing w:before="0"/>
    </w:pPr>
    <w:rPr>
      <w:sz w:val="20"/>
      <w:szCs w:val="20"/>
    </w:rPr>
  </w:style>
  <w:style w:type="character" w:customStyle="1" w:styleId="FROG22-Image-DescriptionZchn">
    <w:name w:val="FROG22-Image-Description Zchn"/>
    <w:basedOn w:val="FROG22-ImageZchn"/>
    <w:link w:val="FROG22-Image-Description"/>
    <w:rsid w:val="00115C08"/>
    <w:rPr>
      <w:rFonts w:ascii="Times New Roman" w:eastAsia="Times New Roman" w:hAnsi="Times New Roman"/>
      <w:sz w:val="18"/>
      <w:lang w:val="en-US" w:eastAsia="de-AT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A64BF"/>
    <w:rPr>
      <w:rFonts w:ascii="Bookman Old Style" w:eastAsia="Times New Roman" w:hAnsi="Bookman Old Style"/>
    </w:rPr>
  </w:style>
  <w:style w:type="character" w:styleId="Funotenzeichen">
    <w:name w:val="footnote reference"/>
    <w:basedOn w:val="Absatz-Standardschriftart"/>
    <w:uiPriority w:val="99"/>
    <w:semiHidden/>
    <w:unhideWhenUsed/>
    <w:rsid w:val="00AA64BF"/>
    <w:rPr>
      <w:vertAlign w:val="superscript"/>
    </w:rPr>
  </w:style>
  <w:style w:type="paragraph" w:customStyle="1" w:styleId="FROG22-H3">
    <w:name w:val="FROG22-H3"/>
    <w:basedOn w:val="FROG22-H2"/>
    <w:link w:val="FROG22-H3Zchn"/>
    <w:qFormat/>
    <w:rsid w:val="00F81366"/>
    <w:rPr>
      <w:sz w:val="20"/>
    </w:rPr>
  </w:style>
  <w:style w:type="character" w:styleId="Hyperlink">
    <w:name w:val="Hyperlink"/>
    <w:basedOn w:val="Absatz-Standardschriftart"/>
    <w:uiPriority w:val="99"/>
    <w:unhideWhenUsed/>
    <w:rsid w:val="00D77E23"/>
    <w:rPr>
      <w:color w:val="0563C1" w:themeColor="hyperlink"/>
      <w:u w:val="single"/>
    </w:rPr>
  </w:style>
  <w:style w:type="character" w:customStyle="1" w:styleId="FROG22-H3Zchn">
    <w:name w:val="FROG22-H3 Zchn"/>
    <w:basedOn w:val="FROG22-H2Zchn"/>
    <w:link w:val="FROG22-H3"/>
    <w:rsid w:val="00F81366"/>
    <w:rPr>
      <w:rFonts w:ascii="Arial" w:eastAsia="Times New Roman" w:hAnsi="Arial" w:cs="Arial"/>
      <w:b/>
      <w:bCs/>
      <w:iCs/>
      <w:sz w:val="22"/>
      <w:szCs w:val="22"/>
      <w:lang w:val="en-GB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77E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6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228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3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8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4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861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0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ie\OneDrive\DUK\FROG2020\FROG-Book\Layout\A-LUDIC-SOCIETY-tredition-170-mal-220_2019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E36A63-53A1-47D8-8FBF-B21881697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A-LUDIC-SOCIETY-tredition-170-mal-220_2019 (1)</Template>
  <TotalTime>0</TotalTime>
  <Pages>3</Pages>
  <Words>730</Words>
  <Characters>4602</Characters>
  <Application>Microsoft Office Word</Application>
  <DocSecurity>0</DocSecurity>
  <Lines>38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Denk</dc:creator>
  <cp:keywords/>
  <cp:lastModifiedBy>Alexander Pfeiffer</cp:lastModifiedBy>
  <cp:revision>2</cp:revision>
  <cp:lastPrinted>2022-08-10T09:05:00Z</cp:lastPrinted>
  <dcterms:created xsi:type="dcterms:W3CDTF">2025-05-24T11:49:00Z</dcterms:created>
  <dcterms:modified xsi:type="dcterms:W3CDTF">2025-05-24T11:49:00Z</dcterms:modified>
</cp:coreProperties>
</file>